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469" w:rsidRPr="00655406" w:rsidRDefault="00EA4D1D" w:rsidP="00EA4D1D">
      <w:pPr>
        <w:widowControl/>
        <w:wordWrap/>
        <w:autoSpaceDE/>
        <w:autoSpaceDN/>
        <w:jc w:val="left"/>
        <w:rPr>
          <w:b/>
          <w:color w:val="FF0000"/>
          <w:sz w:val="36"/>
          <w:szCs w:val="20"/>
        </w:rPr>
      </w:pPr>
      <w:r w:rsidRPr="00655406">
        <w:rPr>
          <w:rFonts w:hint="eastAsia"/>
          <w:b/>
          <w:color w:val="FF0000"/>
          <w:sz w:val="36"/>
          <w:szCs w:val="20"/>
        </w:rPr>
        <w:t>[</w:t>
      </w:r>
      <w:r w:rsidR="00655406" w:rsidRPr="00655406">
        <w:rPr>
          <w:rFonts w:hint="eastAsia"/>
          <w:b/>
          <w:color w:val="FF0000"/>
          <w:sz w:val="36"/>
          <w:szCs w:val="20"/>
        </w:rPr>
        <w:t>Format</w:t>
      </w:r>
      <w:r w:rsidR="000A2D73">
        <w:rPr>
          <w:b/>
          <w:color w:val="FF0000"/>
          <w:sz w:val="36"/>
          <w:szCs w:val="20"/>
        </w:rPr>
        <w:t xml:space="preserve"> </w:t>
      </w:r>
      <w:r w:rsidR="000A2D73">
        <w:rPr>
          <w:rFonts w:hint="eastAsia"/>
          <w:b/>
          <w:color w:val="FF0000"/>
          <w:sz w:val="36"/>
          <w:szCs w:val="20"/>
        </w:rPr>
        <w:t xml:space="preserve">Rev. </w:t>
      </w:r>
      <w:r w:rsidR="00766078">
        <w:rPr>
          <w:b/>
          <w:color w:val="FF0000"/>
          <w:sz w:val="36"/>
          <w:szCs w:val="20"/>
        </w:rPr>
        <w:t>7</w:t>
      </w:r>
      <w:r w:rsidR="000A2D73">
        <w:rPr>
          <w:rFonts w:hint="eastAsia"/>
          <w:b/>
          <w:color w:val="FF0000"/>
          <w:sz w:val="36"/>
          <w:szCs w:val="20"/>
        </w:rPr>
        <w:t>.</w:t>
      </w:r>
      <w:r w:rsidR="00766078">
        <w:rPr>
          <w:b/>
          <w:color w:val="FF0000"/>
          <w:sz w:val="36"/>
          <w:szCs w:val="20"/>
        </w:rPr>
        <w:t>0</w:t>
      </w:r>
      <w:r w:rsidRPr="00655406">
        <w:rPr>
          <w:rFonts w:hint="eastAsia"/>
          <w:b/>
          <w:color w:val="FF0000"/>
          <w:sz w:val="36"/>
          <w:szCs w:val="20"/>
        </w:rPr>
        <w:t>]</w:t>
      </w:r>
    </w:p>
    <w:p w:rsidR="000D43EB" w:rsidRPr="00A96AC0" w:rsidRDefault="00655406" w:rsidP="00A96AC0">
      <w:pPr>
        <w:widowControl/>
        <w:wordWrap/>
        <w:autoSpaceDE/>
        <w:autoSpaceDN/>
        <w:jc w:val="left"/>
        <w:rPr>
          <w:b/>
          <w:color w:val="FF0000"/>
          <w:szCs w:val="20"/>
        </w:rPr>
      </w:pPr>
      <w:r w:rsidRPr="00A96AC0">
        <w:rPr>
          <w:rFonts w:hint="eastAsia"/>
          <w:b/>
          <w:color w:val="FF0000"/>
          <w:szCs w:val="20"/>
        </w:rPr>
        <w:t>Red text</w:t>
      </w:r>
      <w:r w:rsidR="000D43EB" w:rsidRPr="00A96AC0">
        <w:rPr>
          <w:rFonts w:hint="eastAsia"/>
          <w:b/>
          <w:color w:val="FF0000"/>
          <w:szCs w:val="20"/>
        </w:rPr>
        <w:t>s</w:t>
      </w:r>
      <w:r w:rsidRPr="00A96AC0">
        <w:rPr>
          <w:rFonts w:hint="eastAsia"/>
          <w:b/>
          <w:color w:val="FF0000"/>
          <w:szCs w:val="20"/>
        </w:rPr>
        <w:t xml:space="preserve"> should be modified or deleted by the bidder</w:t>
      </w:r>
      <w:r w:rsidR="00B12F79" w:rsidRPr="00A96AC0">
        <w:rPr>
          <w:rFonts w:hint="eastAsia"/>
          <w:b/>
          <w:color w:val="FF0000"/>
          <w:szCs w:val="20"/>
        </w:rPr>
        <w:t>.</w:t>
      </w:r>
    </w:p>
    <w:p w:rsidR="00B301EC" w:rsidRDefault="00B301EC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EA4D1D" w:rsidRDefault="00EA4D1D" w:rsidP="00307469">
      <w:pPr>
        <w:widowControl/>
        <w:wordWrap/>
        <w:autoSpaceDE/>
        <w:autoSpaceDN/>
        <w:jc w:val="center"/>
        <w:rPr>
          <w:b/>
          <w:szCs w:val="20"/>
        </w:rPr>
      </w:pPr>
      <w:bookmarkStart w:id="0" w:name="_GoBack"/>
      <w:bookmarkEnd w:id="0"/>
    </w:p>
    <w:p w:rsidR="006E3202" w:rsidRDefault="006E3202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3E4CAB" w:rsidRDefault="003E4CAB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3E4CAB" w:rsidRDefault="003E4CAB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6E3202" w:rsidRPr="00307469" w:rsidRDefault="006E3202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B301EC" w:rsidRPr="00BC4C75" w:rsidRDefault="00BC4C75" w:rsidP="00307469">
      <w:pPr>
        <w:widowControl/>
        <w:wordWrap/>
        <w:autoSpaceDE/>
        <w:autoSpaceDN/>
        <w:jc w:val="center"/>
        <w:rPr>
          <w:b/>
          <w:sz w:val="72"/>
          <w:szCs w:val="72"/>
        </w:rPr>
      </w:pPr>
      <w:r w:rsidRPr="00BC4C75">
        <w:rPr>
          <w:rFonts w:hint="eastAsia"/>
          <w:b/>
          <w:sz w:val="72"/>
          <w:szCs w:val="72"/>
        </w:rPr>
        <w:t>Proposal</w:t>
      </w:r>
    </w:p>
    <w:p w:rsidR="00BC4C75" w:rsidRPr="00655406" w:rsidRDefault="00BC4C75" w:rsidP="00B301EC">
      <w:pPr>
        <w:widowControl/>
        <w:wordWrap/>
        <w:autoSpaceDE/>
        <w:autoSpaceDN/>
        <w:jc w:val="center"/>
        <w:rPr>
          <w:b/>
          <w:szCs w:val="20"/>
        </w:rPr>
      </w:pPr>
    </w:p>
    <w:p w:rsidR="00EA4D1D" w:rsidRPr="00BC4C75" w:rsidRDefault="00EA4D1D" w:rsidP="00B301EC">
      <w:pPr>
        <w:widowControl/>
        <w:wordWrap/>
        <w:autoSpaceDE/>
        <w:autoSpaceDN/>
        <w:jc w:val="center"/>
        <w:rPr>
          <w:b/>
          <w:szCs w:val="20"/>
        </w:rPr>
      </w:pPr>
    </w:p>
    <w:p w:rsidR="00BC4C75" w:rsidRPr="00BC4C75" w:rsidRDefault="00BC4C75" w:rsidP="00B301EC">
      <w:pPr>
        <w:widowControl/>
        <w:wordWrap/>
        <w:autoSpaceDE/>
        <w:autoSpaceDN/>
        <w:jc w:val="center"/>
        <w:rPr>
          <w:b/>
          <w:sz w:val="56"/>
          <w:szCs w:val="72"/>
        </w:rPr>
      </w:pPr>
      <w:r w:rsidRPr="00BC4C75">
        <w:rPr>
          <w:rFonts w:hint="eastAsia"/>
          <w:b/>
          <w:sz w:val="56"/>
          <w:szCs w:val="72"/>
        </w:rPr>
        <w:t>Launch Service</w:t>
      </w:r>
    </w:p>
    <w:p w:rsidR="00307469" w:rsidRPr="00BC4C75" w:rsidRDefault="00BC4C75" w:rsidP="00B301EC">
      <w:pPr>
        <w:widowControl/>
        <w:wordWrap/>
        <w:autoSpaceDE/>
        <w:autoSpaceDN/>
        <w:jc w:val="center"/>
        <w:rPr>
          <w:sz w:val="18"/>
        </w:rPr>
      </w:pPr>
      <w:r w:rsidRPr="00BC4C75">
        <w:rPr>
          <w:b/>
          <w:sz w:val="56"/>
          <w:szCs w:val="72"/>
        </w:rPr>
        <w:t>F</w:t>
      </w:r>
      <w:r w:rsidRPr="00BC4C75">
        <w:rPr>
          <w:rFonts w:hint="eastAsia"/>
          <w:b/>
          <w:sz w:val="56"/>
          <w:szCs w:val="72"/>
        </w:rPr>
        <w:t>or KARI</w:t>
      </w:r>
      <w:r w:rsidRPr="00BC4C75">
        <w:rPr>
          <w:b/>
          <w:sz w:val="56"/>
          <w:szCs w:val="72"/>
        </w:rPr>
        <w:t>’</w:t>
      </w:r>
      <w:r w:rsidRPr="00BC4C75">
        <w:rPr>
          <w:rFonts w:hint="eastAsia"/>
          <w:b/>
          <w:sz w:val="56"/>
          <w:szCs w:val="72"/>
        </w:rPr>
        <w:t xml:space="preserve">s </w:t>
      </w:r>
      <w:proofErr w:type="spellStart"/>
      <w:r w:rsidRPr="00BC4C75">
        <w:rPr>
          <w:rFonts w:hint="eastAsia"/>
          <w:b/>
          <w:sz w:val="56"/>
          <w:szCs w:val="72"/>
        </w:rPr>
        <w:t>CubeSat</w:t>
      </w:r>
      <w:proofErr w:type="spellEnd"/>
      <w:r w:rsidRPr="00BC4C75">
        <w:rPr>
          <w:rFonts w:hint="eastAsia"/>
          <w:b/>
          <w:sz w:val="56"/>
          <w:szCs w:val="72"/>
        </w:rPr>
        <w:t xml:space="preserve"> Contest</w:t>
      </w:r>
    </w:p>
    <w:p w:rsidR="00307469" w:rsidRDefault="00307469" w:rsidP="00EC0604">
      <w:pPr>
        <w:widowControl/>
        <w:wordWrap/>
        <w:autoSpaceDE/>
        <w:autoSpaceDN/>
        <w:jc w:val="center"/>
      </w:pPr>
    </w:p>
    <w:p w:rsidR="00EC0604" w:rsidRDefault="00EC0604" w:rsidP="00EC0604">
      <w:pPr>
        <w:widowControl/>
        <w:wordWrap/>
        <w:autoSpaceDE/>
        <w:autoSpaceDN/>
        <w:jc w:val="center"/>
      </w:pPr>
    </w:p>
    <w:p w:rsidR="007A5C19" w:rsidRDefault="007A5C19" w:rsidP="00EC0604">
      <w:pPr>
        <w:widowControl/>
        <w:wordWrap/>
        <w:autoSpaceDE/>
        <w:autoSpaceDN/>
        <w:jc w:val="center"/>
      </w:pPr>
    </w:p>
    <w:p w:rsidR="001E6A7D" w:rsidRDefault="001E6A7D" w:rsidP="00EC0604">
      <w:pPr>
        <w:widowControl/>
        <w:wordWrap/>
        <w:autoSpaceDE/>
        <w:autoSpaceDN/>
        <w:jc w:val="center"/>
      </w:pPr>
    </w:p>
    <w:p w:rsidR="007A5C19" w:rsidRDefault="007A5C19" w:rsidP="00EC0604">
      <w:pPr>
        <w:widowControl/>
        <w:wordWrap/>
        <w:autoSpaceDE/>
        <w:autoSpaceDN/>
        <w:jc w:val="center"/>
      </w:pPr>
    </w:p>
    <w:p w:rsidR="007A5C19" w:rsidRDefault="007A5C19" w:rsidP="00EC0604">
      <w:pPr>
        <w:widowControl/>
        <w:wordWrap/>
        <w:autoSpaceDE/>
        <w:autoSpaceDN/>
        <w:jc w:val="center"/>
      </w:pPr>
    </w:p>
    <w:p w:rsidR="007A5C19" w:rsidRDefault="007A5C19" w:rsidP="00EC0604">
      <w:pPr>
        <w:widowControl/>
        <w:wordWrap/>
        <w:autoSpaceDE/>
        <w:autoSpaceDN/>
        <w:jc w:val="center"/>
      </w:pPr>
    </w:p>
    <w:p w:rsidR="00EA4D1D" w:rsidRDefault="00EA4D1D" w:rsidP="00EC0604">
      <w:pPr>
        <w:widowControl/>
        <w:wordWrap/>
        <w:autoSpaceDE/>
        <w:autoSpaceDN/>
        <w:jc w:val="center"/>
      </w:pPr>
    </w:p>
    <w:p w:rsidR="00307469" w:rsidRDefault="00655406" w:rsidP="00307469">
      <w:pPr>
        <w:widowControl/>
        <w:wordWrap/>
        <w:autoSpaceDE/>
        <w:autoSpaceDN/>
        <w:jc w:val="center"/>
        <w:rPr>
          <w:b/>
          <w:sz w:val="44"/>
        </w:rPr>
      </w:pPr>
      <w:r w:rsidRPr="00655406">
        <w:rPr>
          <w:rFonts w:hint="eastAsia"/>
          <w:b/>
          <w:color w:val="FF0000"/>
          <w:sz w:val="44"/>
        </w:rPr>
        <w:t>&lt;</w:t>
      </w:r>
      <w:proofErr w:type="gramStart"/>
      <w:r w:rsidR="00D2122B">
        <w:rPr>
          <w:b/>
          <w:color w:val="FF0000"/>
          <w:sz w:val="44"/>
        </w:rPr>
        <w:t>date</w:t>
      </w:r>
      <w:proofErr w:type="gramEnd"/>
      <w:r w:rsidR="00D2122B">
        <w:rPr>
          <w:b/>
          <w:color w:val="FF0000"/>
          <w:sz w:val="44"/>
        </w:rPr>
        <w:t xml:space="preserve"> of document&gt;</w:t>
      </w:r>
    </w:p>
    <w:p w:rsidR="00307469" w:rsidRDefault="00307469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307469" w:rsidRDefault="00307469" w:rsidP="00307469">
      <w:pPr>
        <w:widowControl/>
        <w:wordWrap/>
        <w:autoSpaceDE/>
        <w:autoSpaceDN/>
        <w:jc w:val="center"/>
        <w:rPr>
          <w:b/>
          <w:szCs w:val="20"/>
        </w:rPr>
      </w:pPr>
    </w:p>
    <w:p w:rsidR="00307469" w:rsidRDefault="00655406" w:rsidP="00307469">
      <w:pPr>
        <w:widowControl/>
        <w:wordWrap/>
        <w:autoSpaceDE/>
        <w:autoSpaceDN/>
        <w:jc w:val="center"/>
        <w:rPr>
          <w:b/>
          <w:color w:val="FF0000"/>
          <w:sz w:val="48"/>
          <w:szCs w:val="48"/>
        </w:rPr>
      </w:pPr>
      <w:r w:rsidRPr="00655406">
        <w:rPr>
          <w:rFonts w:hint="eastAsia"/>
          <w:b/>
          <w:color w:val="FF0000"/>
          <w:sz w:val="48"/>
          <w:szCs w:val="48"/>
        </w:rPr>
        <w:t>&lt;</w:t>
      </w:r>
      <w:proofErr w:type="gramStart"/>
      <w:r>
        <w:rPr>
          <w:rFonts w:hint="eastAsia"/>
          <w:b/>
          <w:color w:val="FF0000"/>
          <w:sz w:val="48"/>
          <w:szCs w:val="48"/>
        </w:rPr>
        <w:t>name</w:t>
      </w:r>
      <w:proofErr w:type="gramEnd"/>
      <w:r>
        <w:rPr>
          <w:rFonts w:hint="eastAsia"/>
          <w:b/>
          <w:color w:val="FF0000"/>
          <w:sz w:val="48"/>
          <w:szCs w:val="48"/>
        </w:rPr>
        <w:t xml:space="preserve"> of comp</w:t>
      </w:r>
      <w:r w:rsidRPr="00655406">
        <w:rPr>
          <w:rFonts w:hint="eastAsia"/>
          <w:b/>
          <w:color w:val="FF0000"/>
          <w:sz w:val="48"/>
          <w:szCs w:val="48"/>
        </w:rPr>
        <w:t>any&gt;</w:t>
      </w:r>
    </w:p>
    <w:p w:rsidR="00EC0604" w:rsidRPr="00513C51" w:rsidRDefault="00EC0604" w:rsidP="00307469">
      <w:pPr>
        <w:widowControl/>
        <w:wordWrap/>
        <w:autoSpaceDE/>
        <w:autoSpaceDN/>
        <w:jc w:val="center"/>
        <w:rPr>
          <w:b/>
          <w:color w:val="FF0000"/>
          <w:szCs w:val="20"/>
        </w:rPr>
      </w:pPr>
    </w:p>
    <w:p w:rsidR="00F1249E" w:rsidRDefault="00F1249E" w:rsidP="00307469">
      <w:pPr>
        <w:widowControl/>
        <w:wordWrap/>
        <w:autoSpaceDE/>
        <w:autoSpaceDN/>
        <w:jc w:val="center"/>
        <w:rPr>
          <w:b/>
          <w:color w:val="FF0000"/>
          <w:sz w:val="24"/>
          <w:szCs w:val="24"/>
        </w:rPr>
      </w:pPr>
      <w:r w:rsidRPr="00EC0604">
        <w:rPr>
          <w:rFonts w:hint="eastAsia"/>
          <w:b/>
          <w:color w:val="FF0000"/>
          <w:sz w:val="24"/>
          <w:szCs w:val="24"/>
        </w:rPr>
        <w:t>&lt;</w:t>
      </w:r>
      <w:proofErr w:type="gramStart"/>
      <w:r w:rsidRPr="00EC0604">
        <w:rPr>
          <w:rFonts w:hint="eastAsia"/>
          <w:b/>
          <w:color w:val="FF0000"/>
          <w:sz w:val="24"/>
          <w:szCs w:val="24"/>
        </w:rPr>
        <w:t>address</w:t>
      </w:r>
      <w:proofErr w:type="gramEnd"/>
      <w:r w:rsidRPr="00EC0604">
        <w:rPr>
          <w:rFonts w:hint="eastAsia"/>
          <w:b/>
          <w:color w:val="FF0000"/>
          <w:sz w:val="24"/>
          <w:szCs w:val="24"/>
        </w:rPr>
        <w:t xml:space="preserve"> of company&gt;</w:t>
      </w:r>
    </w:p>
    <w:p w:rsidR="00EC0604" w:rsidRPr="00EC0604" w:rsidRDefault="00EC0604" w:rsidP="00307469">
      <w:pPr>
        <w:widowControl/>
        <w:wordWrap/>
        <w:autoSpaceDE/>
        <w:autoSpaceDN/>
        <w:jc w:val="center"/>
        <w:rPr>
          <w:b/>
          <w:color w:val="FF0000"/>
          <w:sz w:val="24"/>
          <w:szCs w:val="24"/>
        </w:rPr>
      </w:pPr>
    </w:p>
    <w:p w:rsidR="00F1249E" w:rsidRPr="001E6A7D" w:rsidRDefault="00F1249E" w:rsidP="001E6A7D">
      <w:pPr>
        <w:widowControl/>
        <w:wordWrap/>
        <w:autoSpaceDE/>
        <w:autoSpaceDN/>
        <w:jc w:val="center"/>
        <w:rPr>
          <w:b/>
          <w:color w:val="FF0000"/>
          <w:sz w:val="24"/>
          <w:szCs w:val="24"/>
          <w:u w:val="single"/>
        </w:rPr>
      </w:pPr>
      <w:r w:rsidRPr="00EC0604">
        <w:rPr>
          <w:rFonts w:hint="eastAsia"/>
          <w:b/>
          <w:color w:val="FF0000"/>
          <w:sz w:val="24"/>
          <w:szCs w:val="24"/>
          <w:u w:val="single"/>
        </w:rPr>
        <w:t>&lt;</w:t>
      </w:r>
      <w:proofErr w:type="gramStart"/>
      <w:r w:rsidRPr="00EC0604">
        <w:rPr>
          <w:rFonts w:hint="eastAsia"/>
          <w:b/>
          <w:color w:val="FF0000"/>
          <w:sz w:val="24"/>
          <w:szCs w:val="24"/>
          <w:u w:val="single"/>
        </w:rPr>
        <w:t>name</w:t>
      </w:r>
      <w:proofErr w:type="gramEnd"/>
      <w:r w:rsidRPr="00EC0604">
        <w:rPr>
          <w:rFonts w:hint="eastAsia"/>
          <w:b/>
          <w:color w:val="FF0000"/>
          <w:sz w:val="24"/>
          <w:szCs w:val="24"/>
          <w:u w:val="single"/>
        </w:rPr>
        <w:t xml:space="preserve"> and signature of the representative&gt;</w:t>
      </w:r>
    </w:p>
    <w:p w:rsidR="008F3310" w:rsidRPr="00B8346E" w:rsidRDefault="00606A68" w:rsidP="008F3310">
      <w:pPr>
        <w:pStyle w:val="a1"/>
        <w:ind w:hanging="142"/>
      </w:pPr>
      <w:r w:rsidRPr="00B8346E">
        <w:lastRenderedPageBreak/>
        <w:t>Compliance</w:t>
      </w:r>
    </w:p>
    <w:p w:rsidR="0080293C" w:rsidRPr="00B8346E" w:rsidRDefault="0080293C" w:rsidP="005411DB">
      <w:pPr>
        <w:pStyle w:val="ae"/>
      </w:pPr>
      <w:r w:rsidRPr="00B8346E">
        <w:t>For</w:t>
      </w:r>
      <w:r w:rsidR="00284AD7" w:rsidRPr="00B8346E">
        <w:t xml:space="preserve"> the RFP</w:t>
      </w:r>
      <w:r w:rsidR="00FA52FA">
        <w:t xml:space="preserve"> and the T&amp;C</w:t>
      </w:r>
      <w:r w:rsidR="00284AD7" w:rsidRPr="00B8346E">
        <w:t xml:space="preserve"> provided by KARI, the C</w:t>
      </w:r>
      <w:r w:rsidRPr="00B8346E">
        <w:t>ompany proposes service to KARI as the table below.</w:t>
      </w:r>
    </w:p>
    <w:p w:rsidR="00B45A1C" w:rsidRPr="00B8346E" w:rsidRDefault="00B45A1C" w:rsidP="00B45A1C">
      <w:pPr>
        <w:pStyle w:val="af5"/>
        <w:keepNext/>
        <w:jc w:val="center"/>
      </w:pPr>
      <w:r w:rsidRPr="00B8346E">
        <w:t xml:space="preserve">Table </w:t>
      </w:r>
      <w:r w:rsidR="008D5683">
        <w:fldChar w:fldCharType="begin"/>
      </w:r>
      <w:r w:rsidR="008D5683">
        <w:instrText xml:space="preserve"> SEQ Table \* ARABIC </w:instrText>
      </w:r>
      <w:r w:rsidR="008D5683">
        <w:fldChar w:fldCharType="separate"/>
      </w:r>
      <w:r w:rsidR="00B41126" w:rsidRPr="00B8346E">
        <w:rPr>
          <w:noProof/>
        </w:rPr>
        <w:t>1</w:t>
      </w:r>
      <w:r w:rsidR="008D5683">
        <w:rPr>
          <w:noProof/>
        </w:rPr>
        <w:fldChar w:fldCharType="end"/>
      </w:r>
      <w:r w:rsidRPr="00B8346E">
        <w:t xml:space="preserve">. </w:t>
      </w:r>
      <w:r w:rsidRPr="00B8346E">
        <w:rPr>
          <w:rFonts w:hint="eastAsia"/>
        </w:rPr>
        <w:t>C</w:t>
      </w:r>
      <w:r w:rsidR="00445BA0" w:rsidRPr="00B8346E">
        <w:t>ompliance table</w:t>
      </w:r>
    </w:p>
    <w:tbl>
      <w:tblPr>
        <w:tblStyle w:val="a9"/>
        <w:tblW w:w="8908" w:type="dxa"/>
        <w:jc w:val="center"/>
        <w:tblLook w:val="04A0" w:firstRow="1" w:lastRow="0" w:firstColumn="1" w:lastColumn="0" w:noHBand="0" w:noVBand="1"/>
      </w:tblPr>
      <w:tblGrid>
        <w:gridCol w:w="888"/>
        <w:gridCol w:w="539"/>
        <w:gridCol w:w="1290"/>
        <w:gridCol w:w="6191"/>
      </w:tblGrid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shd w:val="clear" w:color="auto" w:fill="F2F2F2" w:themeFill="background1" w:themeFillShade="F2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Section</w:t>
            </w:r>
          </w:p>
        </w:tc>
        <w:tc>
          <w:tcPr>
            <w:tcW w:w="539" w:type="dxa"/>
            <w:shd w:val="clear" w:color="auto" w:fill="F2F2F2" w:themeFill="background1" w:themeFillShade="F2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No.</w:t>
            </w:r>
          </w:p>
        </w:tc>
        <w:tc>
          <w:tcPr>
            <w:tcW w:w="1290" w:type="dxa"/>
            <w:shd w:val="clear" w:color="auto" w:fill="F2F2F2" w:themeFill="background1" w:themeFillShade="F2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Compliance</w:t>
            </w:r>
          </w:p>
        </w:tc>
        <w:tc>
          <w:tcPr>
            <w:tcW w:w="6191" w:type="dxa"/>
            <w:shd w:val="clear" w:color="auto" w:fill="F2F2F2" w:themeFill="background1" w:themeFillShade="F2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Remark</w:t>
            </w:r>
          </w:p>
        </w:tc>
      </w:tr>
      <w:tr w:rsidR="00B8346E" w:rsidRPr="00B8346E" w:rsidTr="00362C90">
        <w:trPr>
          <w:trHeight w:val="444"/>
          <w:tblHeader/>
          <w:jc w:val="center"/>
        </w:trPr>
        <w:tc>
          <w:tcPr>
            <w:tcW w:w="888" w:type="dxa"/>
            <w:vMerge w:val="restart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2.1.</w:t>
            </w:r>
          </w:p>
        </w:tc>
        <w:tc>
          <w:tcPr>
            <w:tcW w:w="539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</w:t>
            </w:r>
            <w:r w:rsidRPr="00B8346E">
              <w:t>)</w:t>
            </w:r>
          </w:p>
        </w:tc>
        <w:tc>
          <w:tcPr>
            <w:tcW w:w="1290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</w:t>
            </w:r>
            <w:r w:rsidRPr="00B8346E">
              <w:t>)</w:t>
            </w:r>
          </w:p>
        </w:tc>
        <w:tc>
          <w:tcPr>
            <w:tcW w:w="1290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</w:t>
            </w:r>
            <w:r w:rsidRPr="00B8346E">
              <w:t>)</w:t>
            </w:r>
          </w:p>
        </w:tc>
        <w:tc>
          <w:tcPr>
            <w:tcW w:w="1290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4</w:t>
            </w:r>
            <w:r w:rsidRPr="00B8346E">
              <w:t>)</w:t>
            </w:r>
          </w:p>
        </w:tc>
        <w:tc>
          <w:tcPr>
            <w:tcW w:w="1290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5</w:t>
            </w:r>
            <w:r w:rsidRPr="00B8346E">
              <w:t>)</w:t>
            </w:r>
          </w:p>
        </w:tc>
        <w:tc>
          <w:tcPr>
            <w:tcW w:w="1290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5411DB" w:rsidRPr="00B8346E" w:rsidRDefault="005411DB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44"/>
          <w:tblHeader/>
          <w:jc w:val="center"/>
        </w:trPr>
        <w:tc>
          <w:tcPr>
            <w:tcW w:w="888" w:type="dxa"/>
            <w:vMerge w:val="restart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2.2.</w:t>
            </w: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4)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5)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6)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7)</w:t>
            </w:r>
          </w:p>
        </w:tc>
        <w:tc>
          <w:tcPr>
            <w:tcW w:w="1290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317781" w:rsidRPr="00B8346E" w:rsidRDefault="00317781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44"/>
          <w:tblHeader/>
          <w:jc w:val="center"/>
        </w:trPr>
        <w:tc>
          <w:tcPr>
            <w:tcW w:w="888" w:type="dxa"/>
            <w:vMerge w:val="restart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2.3.</w:t>
            </w:r>
          </w:p>
        </w:tc>
        <w:tc>
          <w:tcPr>
            <w:tcW w:w="539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1290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2)</w:t>
            </w:r>
          </w:p>
        </w:tc>
        <w:tc>
          <w:tcPr>
            <w:tcW w:w="1290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3)</w:t>
            </w:r>
          </w:p>
        </w:tc>
        <w:tc>
          <w:tcPr>
            <w:tcW w:w="1290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4)</w:t>
            </w:r>
          </w:p>
        </w:tc>
        <w:tc>
          <w:tcPr>
            <w:tcW w:w="1290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5)</w:t>
            </w:r>
          </w:p>
        </w:tc>
        <w:tc>
          <w:tcPr>
            <w:tcW w:w="1290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6A0F8D" w:rsidRPr="00B8346E" w:rsidRDefault="006A0F8D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44"/>
          <w:tblHeader/>
          <w:jc w:val="center"/>
        </w:trPr>
        <w:tc>
          <w:tcPr>
            <w:tcW w:w="888" w:type="dxa"/>
            <w:vMerge w:val="restart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2.4.</w:t>
            </w:r>
          </w:p>
        </w:tc>
        <w:tc>
          <w:tcPr>
            <w:tcW w:w="539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1290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61"/>
          <w:tblHeader/>
          <w:jc w:val="center"/>
        </w:trPr>
        <w:tc>
          <w:tcPr>
            <w:tcW w:w="888" w:type="dxa"/>
            <w:vMerge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2)</w:t>
            </w:r>
          </w:p>
        </w:tc>
        <w:tc>
          <w:tcPr>
            <w:tcW w:w="1290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3)</w:t>
            </w:r>
          </w:p>
        </w:tc>
        <w:tc>
          <w:tcPr>
            <w:tcW w:w="1290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2E4637" w:rsidRPr="00B8346E" w:rsidRDefault="002E4637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 w:val="restart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2.5.</w:t>
            </w:r>
          </w:p>
        </w:tc>
        <w:tc>
          <w:tcPr>
            <w:tcW w:w="539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1290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2)</w:t>
            </w:r>
          </w:p>
        </w:tc>
        <w:tc>
          <w:tcPr>
            <w:tcW w:w="1290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3)</w:t>
            </w:r>
          </w:p>
        </w:tc>
        <w:tc>
          <w:tcPr>
            <w:tcW w:w="1290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B8346E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4)</w:t>
            </w:r>
          </w:p>
        </w:tc>
        <w:tc>
          <w:tcPr>
            <w:tcW w:w="1290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  <w:tr w:rsidR="00C21E53" w:rsidRPr="00B8346E" w:rsidTr="00362C90">
        <w:trPr>
          <w:trHeight w:val="480"/>
          <w:tblHeader/>
          <w:jc w:val="center"/>
        </w:trPr>
        <w:tc>
          <w:tcPr>
            <w:tcW w:w="888" w:type="dxa"/>
            <w:vMerge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539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5)</w:t>
            </w:r>
          </w:p>
        </w:tc>
        <w:tc>
          <w:tcPr>
            <w:tcW w:w="1290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6191" w:type="dxa"/>
            <w:vAlign w:val="center"/>
          </w:tcPr>
          <w:p w:rsidR="001C1AFA" w:rsidRPr="00B8346E" w:rsidRDefault="001C1AFA" w:rsidP="00D931C1">
            <w:pPr>
              <w:pStyle w:val="ae"/>
              <w:spacing w:before="0" w:after="0"/>
              <w:ind w:firstLineChars="0" w:firstLine="0"/>
              <w:jc w:val="left"/>
            </w:pPr>
          </w:p>
        </w:tc>
      </w:tr>
    </w:tbl>
    <w:p w:rsidR="00F2383F" w:rsidRPr="00B8346E" w:rsidRDefault="00F2383F" w:rsidP="00D47CEB">
      <w:pPr>
        <w:pStyle w:val="ae"/>
        <w:spacing w:before="0" w:after="0"/>
        <w:ind w:firstLineChars="0"/>
        <w:rPr>
          <w:rFonts w:asciiTheme="minorEastAsia" w:hAnsiTheme="minorEastAsia"/>
          <w:sz w:val="18"/>
        </w:rPr>
      </w:pPr>
    </w:p>
    <w:p w:rsidR="00DC5480" w:rsidRPr="00B8346E" w:rsidRDefault="00D47CEB" w:rsidP="00D47CEB">
      <w:pPr>
        <w:pStyle w:val="ae"/>
        <w:spacing w:before="0" w:after="0"/>
        <w:ind w:firstLineChars="0"/>
        <w:rPr>
          <w:sz w:val="18"/>
        </w:rPr>
      </w:pPr>
      <w:r w:rsidRPr="00B8346E">
        <w:rPr>
          <w:rFonts w:asciiTheme="minorEastAsia" w:hAnsiTheme="minorEastAsia" w:hint="eastAsia"/>
          <w:sz w:val="18"/>
        </w:rPr>
        <w:t xml:space="preserve">※ </w:t>
      </w:r>
      <w:r w:rsidR="00136301" w:rsidRPr="00B8346E">
        <w:rPr>
          <w:rFonts w:asciiTheme="minorEastAsia" w:hAnsiTheme="minorEastAsia"/>
          <w:sz w:val="18"/>
        </w:rPr>
        <w:t>In ‘Compliance’</w:t>
      </w:r>
      <w:r w:rsidR="00D8142C" w:rsidRPr="00B8346E">
        <w:rPr>
          <w:rFonts w:asciiTheme="minorEastAsia" w:hAnsiTheme="minorEastAsia"/>
          <w:sz w:val="18"/>
        </w:rPr>
        <w:t xml:space="preserve"> column</w:t>
      </w:r>
      <w:r w:rsidR="00136301" w:rsidRPr="00B8346E">
        <w:rPr>
          <w:rFonts w:asciiTheme="minorEastAsia" w:hAnsiTheme="minorEastAsia"/>
          <w:sz w:val="18"/>
        </w:rPr>
        <w:t>, one of the followin</w:t>
      </w:r>
      <w:r w:rsidR="002909CB" w:rsidRPr="00B8346E">
        <w:rPr>
          <w:rFonts w:asciiTheme="minorEastAsia" w:hAnsiTheme="minorEastAsia"/>
          <w:sz w:val="18"/>
        </w:rPr>
        <w:t>g three words should be filled:</w:t>
      </w:r>
    </w:p>
    <w:p w:rsidR="00DC5480" w:rsidRPr="00B8346E" w:rsidRDefault="00136301" w:rsidP="00DC5480">
      <w:pPr>
        <w:pStyle w:val="ae"/>
        <w:numPr>
          <w:ilvl w:val="1"/>
          <w:numId w:val="17"/>
        </w:numPr>
        <w:spacing w:before="0" w:after="0"/>
        <w:ind w:firstLineChars="0"/>
        <w:rPr>
          <w:sz w:val="18"/>
        </w:rPr>
      </w:pPr>
      <w:proofErr w:type="gramStart"/>
      <w:r w:rsidRPr="00B8346E">
        <w:rPr>
          <w:sz w:val="18"/>
        </w:rPr>
        <w:t>‘Yes’</w:t>
      </w:r>
      <w:r w:rsidR="002909CB" w:rsidRPr="00B8346E">
        <w:rPr>
          <w:sz w:val="18"/>
        </w:rPr>
        <w:t xml:space="preserve"> :</w:t>
      </w:r>
      <w:proofErr w:type="gramEnd"/>
      <w:r w:rsidR="002909CB" w:rsidRPr="00B8346E">
        <w:rPr>
          <w:sz w:val="18"/>
        </w:rPr>
        <w:t xml:space="preserve"> Bidder fully meet this item.</w:t>
      </w:r>
    </w:p>
    <w:p w:rsidR="00DC5480" w:rsidRPr="00B8346E" w:rsidRDefault="00136301" w:rsidP="00DC5480">
      <w:pPr>
        <w:pStyle w:val="ae"/>
        <w:numPr>
          <w:ilvl w:val="1"/>
          <w:numId w:val="17"/>
        </w:numPr>
        <w:spacing w:before="0" w:after="0"/>
        <w:ind w:firstLineChars="0"/>
        <w:rPr>
          <w:sz w:val="18"/>
        </w:rPr>
      </w:pPr>
      <w:proofErr w:type="gramStart"/>
      <w:r w:rsidRPr="00B8346E">
        <w:rPr>
          <w:sz w:val="18"/>
        </w:rPr>
        <w:t>‘No’ :</w:t>
      </w:r>
      <w:proofErr w:type="gramEnd"/>
      <w:r w:rsidRPr="00B8346E">
        <w:rPr>
          <w:sz w:val="18"/>
        </w:rPr>
        <w:t xml:space="preserve"> </w:t>
      </w:r>
      <w:r w:rsidR="002909CB" w:rsidRPr="00B8346E">
        <w:rPr>
          <w:rFonts w:hint="eastAsia"/>
          <w:sz w:val="18"/>
        </w:rPr>
        <w:t>Bidder cannot meet this item.</w:t>
      </w:r>
    </w:p>
    <w:p w:rsidR="00DC5480" w:rsidRPr="00B8346E" w:rsidRDefault="00136301" w:rsidP="00DC5480">
      <w:pPr>
        <w:pStyle w:val="ae"/>
        <w:numPr>
          <w:ilvl w:val="1"/>
          <w:numId w:val="17"/>
        </w:numPr>
        <w:spacing w:before="0" w:after="0"/>
        <w:ind w:firstLineChars="0"/>
        <w:rPr>
          <w:sz w:val="18"/>
        </w:rPr>
      </w:pPr>
      <w:proofErr w:type="gramStart"/>
      <w:r w:rsidRPr="00B8346E">
        <w:rPr>
          <w:sz w:val="18"/>
        </w:rPr>
        <w:t>‘</w:t>
      </w:r>
      <w:r w:rsidRPr="00B8346E">
        <w:rPr>
          <w:rFonts w:hint="eastAsia"/>
          <w:sz w:val="18"/>
        </w:rPr>
        <w:t>Partially</w:t>
      </w:r>
      <w:r w:rsidRPr="00B8346E">
        <w:rPr>
          <w:sz w:val="18"/>
        </w:rPr>
        <w:t>’ :</w:t>
      </w:r>
      <w:proofErr w:type="gramEnd"/>
      <w:r w:rsidRPr="00B8346E">
        <w:rPr>
          <w:sz w:val="18"/>
        </w:rPr>
        <w:t xml:space="preserve"> Bidder meet this item conditionally or </w:t>
      </w:r>
      <w:r w:rsidR="00D8142C" w:rsidRPr="00B8346E">
        <w:rPr>
          <w:sz w:val="18"/>
        </w:rPr>
        <w:t>restrictedly.</w:t>
      </w:r>
    </w:p>
    <w:p w:rsidR="007624A1" w:rsidRPr="00B8346E" w:rsidRDefault="00D8142C" w:rsidP="00DC5480">
      <w:pPr>
        <w:pStyle w:val="ae"/>
        <w:numPr>
          <w:ilvl w:val="1"/>
          <w:numId w:val="17"/>
        </w:numPr>
        <w:spacing w:before="0" w:after="0"/>
        <w:ind w:firstLineChars="0"/>
        <w:rPr>
          <w:sz w:val="18"/>
        </w:rPr>
      </w:pPr>
      <w:r w:rsidRPr="00B8346E">
        <w:rPr>
          <w:sz w:val="18"/>
        </w:rPr>
        <w:t>Cont</w:t>
      </w:r>
      <w:r w:rsidR="002909CB" w:rsidRPr="00B8346E">
        <w:rPr>
          <w:sz w:val="18"/>
        </w:rPr>
        <w:t>ents filled in ‘Remark’ column:</w:t>
      </w:r>
    </w:p>
    <w:p w:rsidR="00DC5480" w:rsidRPr="00B8346E" w:rsidRDefault="00D8142C" w:rsidP="007624A1">
      <w:pPr>
        <w:pStyle w:val="ae"/>
        <w:spacing w:before="0" w:after="0"/>
        <w:ind w:left="800" w:firstLineChars="100" w:firstLine="180"/>
        <w:rPr>
          <w:sz w:val="18"/>
        </w:rPr>
      </w:pPr>
      <w:r w:rsidRPr="00B8346E">
        <w:rPr>
          <w:sz w:val="18"/>
        </w:rPr>
        <w:t>In the case that ‘Compliance’ is ‘No’, the reason why it is not met is described in ‘Remark’ column and in the case</w:t>
      </w:r>
      <w:r w:rsidR="00A96AC0" w:rsidRPr="00B8346E">
        <w:rPr>
          <w:sz w:val="18"/>
        </w:rPr>
        <w:t xml:space="preserve"> that</w:t>
      </w:r>
      <w:r w:rsidRPr="00B8346E">
        <w:rPr>
          <w:sz w:val="18"/>
        </w:rPr>
        <w:t xml:space="preserve"> ‘Compliance’ is ‘Partially’, the reason as well as the condition or constraint to meet the item i</w:t>
      </w:r>
      <w:r w:rsidR="002909CB" w:rsidRPr="00B8346E">
        <w:rPr>
          <w:sz w:val="18"/>
        </w:rPr>
        <w:t>s described in ‘Remark’ column.</w:t>
      </w:r>
    </w:p>
    <w:p w:rsidR="0005373D" w:rsidRPr="00B8346E" w:rsidRDefault="0005373D" w:rsidP="0005373D">
      <w:pPr>
        <w:pStyle w:val="a1"/>
        <w:ind w:hanging="142"/>
      </w:pPr>
      <w:r w:rsidRPr="00B8346E">
        <w:rPr>
          <w:rFonts w:hint="eastAsia"/>
        </w:rPr>
        <w:t xml:space="preserve">Price </w:t>
      </w:r>
      <w:r w:rsidRPr="00B8346E">
        <w:t>of services</w:t>
      </w:r>
    </w:p>
    <w:p w:rsidR="00D8142C" w:rsidRPr="00B8346E" w:rsidRDefault="00D8142C" w:rsidP="002101CD">
      <w:pPr>
        <w:pStyle w:val="ae"/>
      </w:pPr>
      <w:r w:rsidRPr="00B8346E">
        <w:t xml:space="preserve">The company </w:t>
      </w:r>
      <w:r w:rsidR="00522997" w:rsidRPr="00B8346E">
        <w:t>will provide the services above as the price in the table below.</w:t>
      </w:r>
    </w:p>
    <w:p w:rsidR="00E97201" w:rsidRPr="00B8346E" w:rsidRDefault="00E97201" w:rsidP="00E97201">
      <w:pPr>
        <w:pStyle w:val="af5"/>
        <w:keepNext/>
        <w:jc w:val="center"/>
      </w:pPr>
      <w:r w:rsidRPr="00B8346E">
        <w:t xml:space="preserve">Table </w:t>
      </w:r>
      <w:r w:rsidR="008D5683">
        <w:fldChar w:fldCharType="begin"/>
      </w:r>
      <w:r w:rsidR="008D5683">
        <w:instrText xml:space="preserve"> SEQ Table \* ARABIC </w:instrText>
      </w:r>
      <w:r w:rsidR="008D5683">
        <w:fldChar w:fldCharType="separate"/>
      </w:r>
      <w:r w:rsidR="00B41126" w:rsidRPr="00B8346E">
        <w:rPr>
          <w:noProof/>
        </w:rPr>
        <w:t>2</w:t>
      </w:r>
      <w:r w:rsidR="008D5683">
        <w:rPr>
          <w:noProof/>
        </w:rPr>
        <w:fldChar w:fldCharType="end"/>
      </w:r>
      <w:r w:rsidRPr="00B8346E">
        <w:t xml:space="preserve">. </w:t>
      </w:r>
      <w:r w:rsidR="00F00F6A" w:rsidRPr="00B8346E">
        <w:rPr>
          <w:rFonts w:hint="eastAsia"/>
        </w:rPr>
        <w:t>Price</w:t>
      </w: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1559"/>
        <w:gridCol w:w="1843"/>
        <w:gridCol w:w="1701"/>
        <w:gridCol w:w="2188"/>
      </w:tblGrid>
      <w:tr w:rsidR="00B8346E" w:rsidRPr="00B8346E" w:rsidTr="00C274A3">
        <w:trPr>
          <w:trHeight w:val="51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274A3" w:rsidRPr="00B8346E" w:rsidRDefault="00C274A3" w:rsidP="00C274A3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Launch date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C274A3" w:rsidRPr="00B8346E" w:rsidRDefault="00C274A3" w:rsidP="00C274A3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Launch vehicle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C274A3" w:rsidRPr="00B8346E" w:rsidRDefault="005644A8" w:rsidP="00C274A3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Launch c</w:t>
            </w:r>
            <w:r w:rsidR="00C274A3" w:rsidRPr="00B8346E">
              <w:rPr>
                <w:rFonts w:hint="eastAsia"/>
              </w:rPr>
              <w:t>ountry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274A3" w:rsidRPr="00B8346E" w:rsidRDefault="00C274A3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Price</w:t>
            </w:r>
            <w:r w:rsidRPr="00B8346E">
              <w:t xml:space="preserve"> [$]</w:t>
            </w:r>
          </w:p>
        </w:tc>
        <w:tc>
          <w:tcPr>
            <w:tcW w:w="2188" w:type="dxa"/>
            <w:shd w:val="clear" w:color="auto" w:fill="F2F2F2" w:themeFill="background1" w:themeFillShade="F2"/>
            <w:vAlign w:val="center"/>
          </w:tcPr>
          <w:p w:rsidR="00C274A3" w:rsidRPr="00B8346E" w:rsidRDefault="00C274A3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Remark</w:t>
            </w:r>
          </w:p>
        </w:tc>
      </w:tr>
      <w:tr w:rsidR="00B8346E" w:rsidRPr="00B8346E" w:rsidTr="00C274A3">
        <w:trPr>
          <w:trHeight w:val="530"/>
        </w:trPr>
        <w:tc>
          <w:tcPr>
            <w:tcW w:w="1701" w:type="dxa"/>
            <w:vAlign w:val="center"/>
          </w:tcPr>
          <w:p w:rsidR="00C274A3" w:rsidRPr="00B8346E" w:rsidRDefault="00C274A3" w:rsidP="00C274A3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559" w:type="dxa"/>
            <w:vAlign w:val="center"/>
          </w:tcPr>
          <w:p w:rsidR="00C274A3" w:rsidRPr="00B8346E" w:rsidRDefault="00C274A3" w:rsidP="00C274A3">
            <w:pPr>
              <w:pStyle w:val="ae"/>
              <w:spacing w:before="0" w:after="0"/>
              <w:ind w:firstLineChars="0" w:firstLine="0"/>
              <w:jc w:val="left"/>
            </w:pPr>
          </w:p>
        </w:tc>
        <w:tc>
          <w:tcPr>
            <w:tcW w:w="1843" w:type="dxa"/>
            <w:vAlign w:val="center"/>
          </w:tcPr>
          <w:p w:rsidR="00C274A3" w:rsidRPr="00B8346E" w:rsidRDefault="00C274A3" w:rsidP="00C274A3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701" w:type="dxa"/>
            <w:vAlign w:val="center"/>
          </w:tcPr>
          <w:p w:rsidR="00C274A3" w:rsidRPr="00B8346E" w:rsidRDefault="00C274A3" w:rsidP="00D931C1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2188" w:type="dxa"/>
            <w:vAlign w:val="center"/>
          </w:tcPr>
          <w:p w:rsidR="00C274A3" w:rsidRPr="00B8346E" w:rsidRDefault="00C274A3" w:rsidP="00D931C1">
            <w:pPr>
              <w:pStyle w:val="ae"/>
              <w:spacing w:before="0" w:after="0"/>
              <w:ind w:firstLineChars="0" w:firstLine="0"/>
            </w:pPr>
          </w:p>
        </w:tc>
      </w:tr>
    </w:tbl>
    <w:p w:rsidR="00DC4C02" w:rsidRDefault="00522997" w:rsidP="00522997">
      <w:pPr>
        <w:pStyle w:val="ae"/>
        <w:numPr>
          <w:ilvl w:val="0"/>
          <w:numId w:val="17"/>
        </w:numPr>
        <w:ind w:firstLineChars="0"/>
      </w:pPr>
      <w:r w:rsidRPr="00B8346E">
        <w:t>The p</w:t>
      </w:r>
      <w:r w:rsidRPr="00B8346E">
        <w:rPr>
          <w:rFonts w:hint="eastAsia"/>
        </w:rPr>
        <w:t xml:space="preserve">rice should </w:t>
      </w:r>
      <w:r w:rsidRPr="00B8346E">
        <w:t xml:space="preserve">include all the costs needed for services as like </w:t>
      </w:r>
      <w:r w:rsidRPr="00B8346E">
        <w:rPr>
          <w:rFonts w:hint="eastAsia"/>
        </w:rPr>
        <w:t>custom fee, transport fee and etc.</w:t>
      </w:r>
      <w:r w:rsidRPr="00B8346E">
        <w:t xml:space="preserve"> and detailed lists is described in the Quote attached.</w:t>
      </w:r>
    </w:p>
    <w:p w:rsidR="00B22DAB" w:rsidRPr="00B8346E" w:rsidRDefault="00B22DAB" w:rsidP="00522997">
      <w:pPr>
        <w:pStyle w:val="ae"/>
        <w:numPr>
          <w:ilvl w:val="0"/>
          <w:numId w:val="17"/>
        </w:numPr>
        <w:ind w:firstLineChars="0"/>
      </w:pPr>
      <w:r w:rsidRPr="008D5683">
        <w:rPr>
          <w:color w:val="FF0000"/>
        </w:rPr>
        <w:t xml:space="preserve">The price proposal should be submitted in separate sealed </w:t>
      </w:r>
      <w:r w:rsidR="00F604FA" w:rsidRPr="008D5683">
        <w:rPr>
          <w:color w:val="FF0000"/>
        </w:rPr>
        <w:t xml:space="preserve">envelope </w:t>
      </w:r>
      <w:r w:rsidRPr="008D5683">
        <w:rPr>
          <w:color w:val="FF0000"/>
        </w:rPr>
        <w:t>and given in U.S. dollars.</w:t>
      </w:r>
    </w:p>
    <w:p w:rsidR="001F292E" w:rsidRPr="00B8346E" w:rsidRDefault="001F292E" w:rsidP="001F292E">
      <w:pPr>
        <w:pStyle w:val="a1"/>
        <w:ind w:hanging="142"/>
      </w:pPr>
      <w:r w:rsidRPr="00B8346E">
        <w:t>Optional services</w:t>
      </w:r>
    </w:p>
    <w:p w:rsidR="00DE753A" w:rsidRPr="00B8346E" w:rsidRDefault="00DE753A" w:rsidP="001F292E">
      <w:pPr>
        <w:pStyle w:val="ae"/>
      </w:pPr>
      <w:r w:rsidRPr="00B8346E">
        <w:rPr>
          <w:rFonts w:hint="eastAsia"/>
        </w:rPr>
        <w:t xml:space="preserve">The company can provide the following services to KARI </w:t>
      </w:r>
      <w:r w:rsidRPr="00B8346E">
        <w:t xml:space="preserve">in </w:t>
      </w:r>
      <w:r w:rsidRPr="00B8346E">
        <w:rPr>
          <w:rFonts w:hint="eastAsia"/>
        </w:rPr>
        <w:t>additional costs or free of charge.</w:t>
      </w:r>
    </w:p>
    <w:p w:rsidR="00B41126" w:rsidRPr="00B8346E" w:rsidRDefault="00B41126" w:rsidP="00B41126">
      <w:pPr>
        <w:pStyle w:val="af5"/>
        <w:keepNext/>
        <w:jc w:val="center"/>
      </w:pPr>
      <w:r w:rsidRPr="00B8346E">
        <w:t xml:space="preserve">Table </w:t>
      </w:r>
      <w:r w:rsidR="008D5683">
        <w:fldChar w:fldCharType="begin"/>
      </w:r>
      <w:r w:rsidR="008D5683">
        <w:instrText xml:space="preserve"> SEQ Table \* ARABIC </w:instrText>
      </w:r>
      <w:r w:rsidR="008D5683">
        <w:fldChar w:fldCharType="separate"/>
      </w:r>
      <w:r w:rsidRPr="00B8346E">
        <w:rPr>
          <w:noProof/>
        </w:rPr>
        <w:t>3</w:t>
      </w:r>
      <w:r w:rsidR="008D5683">
        <w:rPr>
          <w:noProof/>
        </w:rPr>
        <w:fldChar w:fldCharType="end"/>
      </w:r>
      <w:r w:rsidRPr="00B8346E">
        <w:t>. Optional services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707"/>
        <w:gridCol w:w="6935"/>
        <w:gridCol w:w="1274"/>
      </w:tblGrid>
      <w:tr w:rsidR="00B8346E" w:rsidRPr="00B8346E" w:rsidTr="00D931C1">
        <w:trPr>
          <w:trHeight w:val="558"/>
          <w:jc w:val="center"/>
        </w:trPr>
        <w:tc>
          <w:tcPr>
            <w:tcW w:w="707" w:type="dxa"/>
            <w:shd w:val="clear" w:color="auto" w:fill="F2F2F2" w:themeFill="background1" w:themeFillShade="F2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No.</w:t>
            </w:r>
          </w:p>
        </w:tc>
        <w:tc>
          <w:tcPr>
            <w:tcW w:w="6935" w:type="dxa"/>
            <w:shd w:val="clear" w:color="auto" w:fill="F2F2F2" w:themeFill="background1" w:themeFillShade="F2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t>Description of o</w:t>
            </w:r>
            <w:r w:rsidRPr="00B8346E">
              <w:rPr>
                <w:rFonts w:hint="eastAsia"/>
              </w:rPr>
              <w:t>ptional service</w:t>
            </w:r>
            <w:r w:rsidRPr="00B8346E">
              <w:t>s</w:t>
            </w:r>
          </w:p>
        </w:tc>
        <w:tc>
          <w:tcPr>
            <w:tcW w:w="1274" w:type="dxa"/>
            <w:shd w:val="clear" w:color="auto" w:fill="F2F2F2" w:themeFill="background1" w:themeFillShade="F2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Price</w:t>
            </w:r>
            <w:r w:rsidRPr="00B8346E">
              <w:t xml:space="preserve"> [$]</w:t>
            </w:r>
          </w:p>
        </w:tc>
      </w:tr>
      <w:tr w:rsidR="00B8346E" w:rsidRPr="00B8346E" w:rsidTr="00D931C1">
        <w:trPr>
          <w:trHeight w:val="537"/>
          <w:jc w:val="center"/>
        </w:trPr>
        <w:tc>
          <w:tcPr>
            <w:tcW w:w="707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6935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</w:pPr>
          </w:p>
        </w:tc>
        <w:tc>
          <w:tcPr>
            <w:tcW w:w="1274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rightChars="88" w:right="176" w:firstLineChars="0" w:firstLine="0"/>
              <w:jc w:val="center"/>
            </w:pPr>
          </w:p>
        </w:tc>
      </w:tr>
      <w:tr w:rsidR="00B8346E" w:rsidRPr="00B8346E" w:rsidTr="00D931C1">
        <w:trPr>
          <w:trHeight w:val="537"/>
          <w:jc w:val="center"/>
        </w:trPr>
        <w:tc>
          <w:tcPr>
            <w:tcW w:w="707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2)</w:t>
            </w:r>
          </w:p>
        </w:tc>
        <w:tc>
          <w:tcPr>
            <w:tcW w:w="6935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</w:pPr>
          </w:p>
        </w:tc>
        <w:tc>
          <w:tcPr>
            <w:tcW w:w="1274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rightChars="88" w:right="176" w:firstLineChars="0" w:firstLine="0"/>
              <w:jc w:val="center"/>
            </w:pPr>
          </w:p>
        </w:tc>
      </w:tr>
      <w:tr w:rsidR="00B8346E" w:rsidRPr="00B8346E" w:rsidTr="00D931C1">
        <w:trPr>
          <w:trHeight w:val="558"/>
          <w:jc w:val="center"/>
        </w:trPr>
        <w:tc>
          <w:tcPr>
            <w:tcW w:w="707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3)</w:t>
            </w:r>
          </w:p>
        </w:tc>
        <w:tc>
          <w:tcPr>
            <w:tcW w:w="6935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firstLineChars="0" w:firstLine="0"/>
            </w:pPr>
          </w:p>
        </w:tc>
        <w:tc>
          <w:tcPr>
            <w:tcW w:w="1274" w:type="dxa"/>
            <w:vAlign w:val="center"/>
          </w:tcPr>
          <w:p w:rsidR="008C086A" w:rsidRPr="00B8346E" w:rsidRDefault="008C086A" w:rsidP="00D931C1">
            <w:pPr>
              <w:pStyle w:val="ae"/>
              <w:spacing w:before="0" w:after="0"/>
              <w:ind w:rightChars="88" w:right="176" w:firstLineChars="0" w:firstLine="0"/>
              <w:jc w:val="center"/>
            </w:pPr>
          </w:p>
        </w:tc>
      </w:tr>
    </w:tbl>
    <w:p w:rsidR="006B1B99" w:rsidRPr="00B8346E" w:rsidRDefault="00276537" w:rsidP="00B41126">
      <w:pPr>
        <w:pStyle w:val="a1"/>
        <w:ind w:hanging="142"/>
      </w:pPr>
      <w:r w:rsidRPr="00B8346E">
        <w:rPr>
          <w:rFonts w:hint="eastAsia"/>
        </w:rPr>
        <w:t>Contact Information</w:t>
      </w:r>
    </w:p>
    <w:p w:rsidR="00C664CF" w:rsidRPr="00B8346E" w:rsidRDefault="00C664CF" w:rsidP="00C664CF">
      <w:pPr>
        <w:pStyle w:val="af5"/>
        <w:keepNext/>
        <w:jc w:val="center"/>
      </w:pPr>
      <w:r w:rsidRPr="00B8346E">
        <w:t xml:space="preserve">Table </w:t>
      </w:r>
      <w:fldSimple w:instr=" SEQ Table \* ARABIC ">
        <w:r w:rsidRPr="00B8346E">
          <w:rPr>
            <w:noProof/>
          </w:rPr>
          <w:t>4</w:t>
        </w:r>
      </w:fldSimple>
      <w:r w:rsidRPr="00B8346E">
        <w:t>. Contact information of persons</w:t>
      </w:r>
    </w:p>
    <w:tbl>
      <w:tblPr>
        <w:tblStyle w:val="a9"/>
        <w:tblW w:w="8943" w:type="dxa"/>
        <w:jc w:val="center"/>
        <w:tblLook w:val="04A0" w:firstRow="1" w:lastRow="0" w:firstColumn="1" w:lastColumn="0" w:noHBand="0" w:noVBand="1"/>
      </w:tblPr>
      <w:tblGrid>
        <w:gridCol w:w="534"/>
        <w:gridCol w:w="1891"/>
        <w:gridCol w:w="1805"/>
        <w:gridCol w:w="1563"/>
        <w:gridCol w:w="1665"/>
        <w:gridCol w:w="1485"/>
      </w:tblGrid>
      <w:tr w:rsidR="00B8346E" w:rsidRPr="00B8346E" w:rsidTr="00A07703">
        <w:trPr>
          <w:trHeight w:val="496"/>
          <w:jc w:val="center"/>
        </w:trPr>
        <w:tc>
          <w:tcPr>
            <w:tcW w:w="534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No.</w:t>
            </w:r>
          </w:p>
        </w:tc>
        <w:tc>
          <w:tcPr>
            <w:tcW w:w="1891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Name</w:t>
            </w:r>
          </w:p>
        </w:tc>
        <w:tc>
          <w:tcPr>
            <w:tcW w:w="1805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Position</w:t>
            </w:r>
          </w:p>
        </w:tc>
        <w:tc>
          <w:tcPr>
            <w:tcW w:w="1563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t>E-mail</w:t>
            </w:r>
          </w:p>
        </w:tc>
        <w:tc>
          <w:tcPr>
            <w:tcW w:w="1665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Telephone</w:t>
            </w:r>
          </w:p>
        </w:tc>
        <w:tc>
          <w:tcPr>
            <w:tcW w:w="1485" w:type="dxa"/>
            <w:shd w:val="clear" w:color="auto" w:fill="F2F2F2" w:themeFill="background1" w:themeFillShade="F2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Fax.</w:t>
            </w:r>
          </w:p>
        </w:tc>
      </w:tr>
      <w:tr w:rsidR="00B8346E" w:rsidRPr="00B8346E" w:rsidTr="00A07703">
        <w:trPr>
          <w:trHeight w:val="701"/>
          <w:jc w:val="center"/>
        </w:trPr>
        <w:tc>
          <w:tcPr>
            <w:tcW w:w="534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1)</w:t>
            </w:r>
          </w:p>
        </w:tc>
        <w:tc>
          <w:tcPr>
            <w:tcW w:w="1891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80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563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66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48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</w:tr>
      <w:tr w:rsidR="00B8346E" w:rsidRPr="00B8346E" w:rsidTr="00A07703">
        <w:trPr>
          <w:trHeight w:val="728"/>
          <w:jc w:val="center"/>
        </w:trPr>
        <w:tc>
          <w:tcPr>
            <w:tcW w:w="534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lastRenderedPageBreak/>
              <w:t>2)</w:t>
            </w:r>
          </w:p>
        </w:tc>
        <w:tc>
          <w:tcPr>
            <w:tcW w:w="1891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80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563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66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1485" w:type="dxa"/>
            <w:vAlign w:val="center"/>
          </w:tcPr>
          <w:p w:rsidR="00C664CF" w:rsidRPr="00B8346E" w:rsidRDefault="00C664CF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</w:tr>
    </w:tbl>
    <w:p w:rsidR="005474AD" w:rsidRPr="00B8346E" w:rsidRDefault="005474AD" w:rsidP="0015220D">
      <w:pPr>
        <w:pStyle w:val="af5"/>
        <w:keepNext/>
        <w:jc w:val="center"/>
      </w:pPr>
    </w:p>
    <w:p w:rsidR="0015220D" w:rsidRPr="00B8346E" w:rsidRDefault="0015220D" w:rsidP="0015220D">
      <w:pPr>
        <w:pStyle w:val="af5"/>
        <w:keepNext/>
        <w:jc w:val="center"/>
      </w:pPr>
      <w:r w:rsidRPr="00B8346E">
        <w:t>Table 4. (</w:t>
      </w:r>
      <w:proofErr w:type="gramStart"/>
      <w:r w:rsidRPr="00B8346E">
        <w:t>continued</w:t>
      </w:r>
      <w:proofErr w:type="gramEnd"/>
      <w:r w:rsidRPr="00B8346E">
        <w:t>)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4086"/>
        <w:gridCol w:w="4352"/>
      </w:tblGrid>
      <w:tr w:rsidR="00B8346E" w:rsidRPr="00B8346E" w:rsidTr="00A07703">
        <w:trPr>
          <w:trHeight w:val="413"/>
          <w:jc w:val="center"/>
        </w:trPr>
        <w:tc>
          <w:tcPr>
            <w:tcW w:w="547" w:type="dxa"/>
            <w:shd w:val="clear" w:color="auto" w:fill="F2F2F2" w:themeFill="background1" w:themeFillShade="F2"/>
            <w:vAlign w:val="center"/>
          </w:tcPr>
          <w:p w:rsidR="0015220D" w:rsidRPr="00B8346E" w:rsidRDefault="0015220D" w:rsidP="0096487B">
            <w:pPr>
              <w:pStyle w:val="ae"/>
              <w:spacing w:before="0" w:after="0" w:line="240" w:lineRule="atLeast"/>
              <w:ind w:firstLineChars="0" w:firstLine="0"/>
              <w:jc w:val="center"/>
            </w:pPr>
            <w:r w:rsidRPr="00B8346E">
              <w:rPr>
                <w:rFonts w:hint="eastAsia"/>
                <w:sz w:val="18"/>
              </w:rPr>
              <w:t>No.</w:t>
            </w:r>
          </w:p>
        </w:tc>
        <w:tc>
          <w:tcPr>
            <w:tcW w:w="4086" w:type="dxa"/>
            <w:shd w:val="clear" w:color="auto" w:fill="F2F2F2" w:themeFill="background1" w:themeFillShade="F2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Division</w:t>
            </w:r>
          </w:p>
        </w:tc>
        <w:tc>
          <w:tcPr>
            <w:tcW w:w="4352" w:type="dxa"/>
            <w:shd w:val="clear" w:color="auto" w:fill="F2F2F2" w:themeFill="background1" w:themeFillShade="F2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Address</w:t>
            </w:r>
          </w:p>
        </w:tc>
      </w:tr>
      <w:tr w:rsidR="00B8346E" w:rsidRPr="00B8346E" w:rsidTr="00A07703">
        <w:trPr>
          <w:trHeight w:val="477"/>
          <w:jc w:val="center"/>
        </w:trPr>
        <w:tc>
          <w:tcPr>
            <w:tcW w:w="547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1</w:t>
            </w:r>
            <w:r w:rsidRPr="00B8346E">
              <w:t>)</w:t>
            </w:r>
          </w:p>
        </w:tc>
        <w:tc>
          <w:tcPr>
            <w:tcW w:w="4086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4352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</w:pPr>
          </w:p>
        </w:tc>
      </w:tr>
      <w:tr w:rsidR="00B8346E" w:rsidRPr="00B8346E" w:rsidTr="00A07703">
        <w:trPr>
          <w:trHeight w:val="495"/>
          <w:jc w:val="center"/>
        </w:trPr>
        <w:tc>
          <w:tcPr>
            <w:tcW w:w="547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  <w:r w:rsidRPr="00B8346E">
              <w:rPr>
                <w:rFonts w:hint="eastAsia"/>
              </w:rPr>
              <w:t>2</w:t>
            </w:r>
            <w:r w:rsidRPr="00B8346E">
              <w:t>)</w:t>
            </w:r>
          </w:p>
        </w:tc>
        <w:tc>
          <w:tcPr>
            <w:tcW w:w="4086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  <w:jc w:val="center"/>
            </w:pPr>
          </w:p>
        </w:tc>
        <w:tc>
          <w:tcPr>
            <w:tcW w:w="4352" w:type="dxa"/>
            <w:vAlign w:val="center"/>
          </w:tcPr>
          <w:p w:rsidR="0015220D" w:rsidRPr="00B8346E" w:rsidRDefault="0015220D" w:rsidP="0096487B">
            <w:pPr>
              <w:pStyle w:val="ae"/>
              <w:spacing w:before="0" w:after="0"/>
              <w:ind w:firstLineChars="0" w:firstLine="0"/>
            </w:pPr>
          </w:p>
        </w:tc>
      </w:tr>
    </w:tbl>
    <w:p w:rsidR="00C04EC2" w:rsidRPr="00B8346E" w:rsidRDefault="00F577EC" w:rsidP="003C47C6">
      <w:pPr>
        <w:pStyle w:val="a1"/>
        <w:ind w:hanging="142"/>
      </w:pPr>
      <w:r w:rsidRPr="00B8346E">
        <w:rPr>
          <w:rFonts w:hint="eastAsia"/>
        </w:rPr>
        <w:t>Attachments</w:t>
      </w:r>
    </w:p>
    <w:p w:rsidR="00E7037B" w:rsidRPr="00B8346E" w:rsidRDefault="00E7037B" w:rsidP="00E7037B">
      <w:pPr>
        <w:rPr>
          <w:sz w:val="18"/>
          <w:szCs w:val="18"/>
        </w:rPr>
      </w:pPr>
      <w:r w:rsidRPr="00B8346E">
        <w:rPr>
          <w:rFonts w:hint="eastAsia"/>
          <w:sz w:val="18"/>
          <w:szCs w:val="18"/>
        </w:rPr>
        <w:t>※</w:t>
      </w:r>
      <w:r w:rsidRPr="00B8346E">
        <w:rPr>
          <w:sz w:val="18"/>
          <w:szCs w:val="18"/>
        </w:rPr>
        <w:t xml:space="preserve"> </w:t>
      </w:r>
      <w:r w:rsidR="00714747" w:rsidRPr="00B8346E">
        <w:rPr>
          <w:sz w:val="18"/>
          <w:szCs w:val="18"/>
        </w:rPr>
        <w:t>Bidder must attach the documents of item 1)</w:t>
      </w:r>
      <w:r w:rsidR="0099449D" w:rsidRPr="00B8346E">
        <w:rPr>
          <w:sz w:val="18"/>
          <w:szCs w:val="18"/>
        </w:rPr>
        <w:t xml:space="preserve"> and 2)</w:t>
      </w:r>
      <w:r w:rsidR="00714747" w:rsidRPr="00B8346E">
        <w:rPr>
          <w:sz w:val="18"/>
          <w:szCs w:val="18"/>
        </w:rPr>
        <w:t xml:space="preserve"> below. </w:t>
      </w:r>
      <w:r w:rsidR="00DE753A" w:rsidRPr="00B8346E">
        <w:rPr>
          <w:sz w:val="18"/>
          <w:szCs w:val="18"/>
        </w:rPr>
        <w:t>Bidder can attach additionally the documents in free format of Bidder, which supplement Proposal</w:t>
      </w:r>
      <w:r w:rsidR="00A96AC0" w:rsidRPr="00B8346E">
        <w:rPr>
          <w:sz w:val="18"/>
          <w:szCs w:val="18"/>
        </w:rPr>
        <w:t xml:space="preserve"> from the item 2) below. The examples of attached documents can be referred at the section 4 of RFP.</w:t>
      </w:r>
    </w:p>
    <w:p w:rsidR="00217C27" w:rsidRPr="00B8346E" w:rsidRDefault="00A96AC0" w:rsidP="0032219B">
      <w:pPr>
        <w:pStyle w:val="a8"/>
        <w:numPr>
          <w:ilvl w:val="0"/>
          <w:numId w:val="5"/>
        </w:numPr>
        <w:ind w:leftChars="0"/>
      </w:pPr>
      <w:r w:rsidRPr="00B8346E">
        <w:rPr>
          <w:rFonts w:hint="eastAsia"/>
        </w:rPr>
        <w:t>Quote (</w:t>
      </w:r>
      <w:r w:rsidR="00653821" w:rsidRPr="00B8346E">
        <w:t>ex</w:t>
      </w:r>
      <w:r w:rsidR="002909CB" w:rsidRPr="00B8346E">
        <w:rPr>
          <w:rFonts w:hint="eastAsia"/>
        </w:rPr>
        <w:t>cluding VAT)</w:t>
      </w:r>
    </w:p>
    <w:p w:rsidR="00BF3D15" w:rsidRPr="00B8346E" w:rsidRDefault="002909CB" w:rsidP="00BF3D15">
      <w:pPr>
        <w:pStyle w:val="a8"/>
        <w:numPr>
          <w:ilvl w:val="0"/>
          <w:numId w:val="5"/>
        </w:numPr>
        <w:ind w:leftChars="0"/>
      </w:pPr>
      <w:r w:rsidRPr="00B8346E">
        <w:t>Certificates for launch service</w:t>
      </w:r>
    </w:p>
    <w:p w:rsidR="00C21E53" w:rsidRPr="00B8346E" w:rsidRDefault="00C21E53" w:rsidP="00C21E53">
      <w:pPr>
        <w:pStyle w:val="a8"/>
        <w:numPr>
          <w:ilvl w:val="0"/>
          <w:numId w:val="5"/>
        </w:numPr>
        <w:ind w:leftChars="0"/>
        <w:rPr>
          <w:color w:val="FF0000"/>
        </w:rPr>
      </w:pPr>
      <w:r w:rsidRPr="00B8346E">
        <w:rPr>
          <w:rFonts w:hint="eastAsia"/>
          <w:color w:val="FF0000"/>
        </w:rPr>
        <w:t>...</w:t>
      </w:r>
    </w:p>
    <w:p w:rsidR="004D4ABD" w:rsidRPr="00B8346E" w:rsidRDefault="002909CB" w:rsidP="004D4ABD">
      <w:pPr>
        <w:widowControl/>
        <w:wordWrap/>
        <w:autoSpaceDE/>
        <w:autoSpaceDN/>
        <w:jc w:val="right"/>
      </w:pPr>
      <w:r w:rsidRPr="00B8346E">
        <w:rPr>
          <w:rFonts w:hint="eastAsia"/>
        </w:rPr>
        <w:t>The end.</w:t>
      </w:r>
    </w:p>
    <w:sectPr w:rsidR="004D4ABD" w:rsidRPr="00B8346E" w:rsidSect="003C2A65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79C" w:rsidRDefault="001C479C" w:rsidP="000F476C">
      <w:r>
        <w:separator/>
      </w:r>
    </w:p>
  </w:endnote>
  <w:endnote w:type="continuationSeparator" w:id="0">
    <w:p w:rsidR="001C479C" w:rsidRDefault="001C479C" w:rsidP="000F4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BE6" w:rsidRDefault="00312BE6" w:rsidP="006A7507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8D5683" w:rsidRPr="008D5683">
      <w:rPr>
        <w:noProof/>
        <w:lang w:val="ko-KR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79C" w:rsidRDefault="001C479C" w:rsidP="000F476C">
      <w:r>
        <w:separator/>
      </w:r>
    </w:p>
  </w:footnote>
  <w:footnote w:type="continuationSeparator" w:id="0">
    <w:p w:rsidR="001C479C" w:rsidRDefault="001C479C" w:rsidP="000F4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07FAE"/>
    <w:multiLevelType w:val="multilevel"/>
    <w:tmpl w:val="60181022"/>
    <w:numStyleLink w:val="a"/>
  </w:abstractNum>
  <w:abstractNum w:abstractNumId="1">
    <w:nsid w:val="0500029E"/>
    <w:multiLevelType w:val="multilevel"/>
    <w:tmpl w:val="4606CEC8"/>
    <w:styleLink w:val="a0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2">
    <w:nsid w:val="075E3F4C"/>
    <w:multiLevelType w:val="multilevel"/>
    <w:tmpl w:val="4606CEC8"/>
    <w:numStyleLink w:val="a0"/>
  </w:abstractNum>
  <w:abstractNum w:abstractNumId="3">
    <w:nsid w:val="0A4D53BC"/>
    <w:multiLevelType w:val="multilevel"/>
    <w:tmpl w:val="4606CEC8"/>
    <w:numStyleLink w:val="a0"/>
  </w:abstractNum>
  <w:abstractNum w:abstractNumId="4">
    <w:nsid w:val="0D064FD6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5">
    <w:nsid w:val="110A66F6"/>
    <w:multiLevelType w:val="multilevel"/>
    <w:tmpl w:val="60181022"/>
    <w:styleLink w:val="a"/>
    <w:lvl w:ilvl="0">
      <w:start w:val="1"/>
      <w:numFmt w:val="decimal"/>
      <w:pStyle w:val="a1"/>
      <w:suff w:val="space"/>
      <w:lvlText w:val="%1."/>
      <w:lvlJc w:val="left"/>
      <w:pPr>
        <w:ind w:left="142" w:hanging="142"/>
      </w:pPr>
      <w:rPr>
        <w:rFonts w:hint="eastAsia"/>
      </w:rPr>
    </w:lvl>
    <w:lvl w:ilvl="1">
      <w:start w:val="1"/>
      <w:numFmt w:val="decimal"/>
      <w:suff w:val="space"/>
      <w:lvlText w:val="%1.%2."/>
      <w:lvlJc w:val="left"/>
      <w:pPr>
        <w:ind w:left="142" w:hanging="142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142" w:hanging="142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142" w:hanging="142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142" w:hanging="142"/>
      </w:pPr>
      <w:rPr>
        <w:rFonts w:hint="eastAsia"/>
      </w:rPr>
    </w:lvl>
    <w:lvl w:ilvl="5">
      <w:start w:val="1"/>
      <w:numFmt w:val="decimal"/>
      <w:suff w:val="space"/>
      <w:lvlText w:val="%1.%2.%3.%4.%5.%6."/>
      <w:lvlJc w:val="left"/>
      <w:pPr>
        <w:ind w:left="142" w:hanging="142"/>
      </w:pPr>
      <w:rPr>
        <w:rFonts w:hint="eastAsia"/>
      </w:rPr>
    </w:lvl>
    <w:lvl w:ilvl="6">
      <w:start w:val="1"/>
      <w:numFmt w:val="decimal"/>
      <w:suff w:val="space"/>
      <w:lvlText w:val="%1.%2.%3.%4.%5.%6.%7."/>
      <w:lvlJc w:val="left"/>
      <w:pPr>
        <w:ind w:left="142" w:hanging="142"/>
      </w:pPr>
      <w:rPr>
        <w:rFonts w:hint="eastAsia"/>
      </w:rPr>
    </w:lvl>
    <w:lvl w:ilvl="7">
      <w:start w:val="1"/>
      <w:numFmt w:val="decimal"/>
      <w:suff w:val="space"/>
      <w:lvlText w:val="%1.%2.%3.%4.%5.%6.%7.%8."/>
      <w:lvlJc w:val="left"/>
      <w:pPr>
        <w:ind w:left="142" w:hanging="142"/>
      </w:pPr>
      <w:rPr>
        <w:rFonts w:hint="eastAsia"/>
      </w:rPr>
    </w:lvl>
    <w:lvl w:ilvl="8">
      <w:start w:val="1"/>
      <w:numFmt w:val="decimal"/>
      <w:suff w:val="space"/>
      <w:lvlText w:val="%1.%2.%3.%4.%5.%6.%7.%8.%9."/>
      <w:lvlJc w:val="left"/>
      <w:pPr>
        <w:ind w:left="142" w:hanging="142"/>
      </w:pPr>
      <w:rPr>
        <w:rFonts w:hint="eastAsia"/>
      </w:rPr>
    </w:lvl>
  </w:abstractNum>
  <w:abstractNum w:abstractNumId="6">
    <w:nsid w:val="15516F0E"/>
    <w:multiLevelType w:val="multilevel"/>
    <w:tmpl w:val="0409001D"/>
    <w:lvl w:ilvl="0">
      <w:start w:val="1"/>
      <w:numFmt w:val="non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%1.%2"/>
      <w:lvlJc w:val="left"/>
      <w:pPr>
        <w:ind w:left="592" w:hanging="567"/>
      </w:pPr>
      <w:rPr>
        <w:rFonts w:hint="eastAsia"/>
      </w:rPr>
    </w:lvl>
    <w:lvl w:ilvl="2">
      <w:start w:val="1"/>
      <w:numFmt w:val="none"/>
      <w:lvlText w:val="%1.%2.%3"/>
      <w:lvlJc w:val="left"/>
      <w:pPr>
        <w:ind w:left="818" w:hanging="567"/>
      </w:pPr>
      <w:rPr>
        <w:rFonts w:hint="eastAsia"/>
      </w:rPr>
    </w:lvl>
    <w:lvl w:ilvl="3">
      <w:start w:val="1"/>
      <w:numFmt w:val="none"/>
      <w:lvlText w:val="%1.%2.%3.%4"/>
      <w:lvlJc w:val="left"/>
      <w:pPr>
        <w:ind w:left="1184" w:hanging="708"/>
      </w:pPr>
      <w:rPr>
        <w:rFonts w:hint="eastAsia"/>
      </w:rPr>
    </w:lvl>
    <w:lvl w:ilvl="4">
      <w:start w:val="1"/>
      <w:numFmt w:val="none"/>
      <w:lvlText w:val="%1.%2.%3.%4.%5"/>
      <w:lvlJc w:val="left"/>
      <w:pPr>
        <w:ind w:left="1551" w:hanging="850"/>
      </w:pPr>
      <w:rPr>
        <w:rFonts w:hint="eastAsia"/>
      </w:rPr>
    </w:lvl>
    <w:lvl w:ilvl="5">
      <w:start w:val="1"/>
      <w:numFmt w:val="none"/>
      <w:lvlText w:val="%1.%2.%3.%4.%5.%6"/>
      <w:lvlJc w:val="left"/>
      <w:pPr>
        <w:ind w:left="1860" w:hanging="1134"/>
      </w:pPr>
      <w:rPr>
        <w:rFonts w:hint="eastAsia"/>
      </w:rPr>
    </w:lvl>
    <w:lvl w:ilvl="6">
      <w:start w:val="1"/>
      <w:numFmt w:val="none"/>
      <w:lvlText w:val="%1.%2.%3.%4.%5.%6.%7"/>
      <w:lvlJc w:val="left"/>
      <w:pPr>
        <w:ind w:left="2227" w:hanging="1276"/>
      </w:pPr>
      <w:rPr>
        <w:rFonts w:hint="eastAsia"/>
      </w:rPr>
    </w:lvl>
    <w:lvl w:ilvl="7">
      <w:start w:val="1"/>
      <w:numFmt w:val="none"/>
      <w:lvlText w:val="%1.%2.%3.%4.%5.%6.%7.%8"/>
      <w:lvlJc w:val="left"/>
      <w:pPr>
        <w:ind w:left="2594" w:hanging="1418"/>
      </w:pPr>
      <w:rPr>
        <w:rFonts w:hint="eastAsia"/>
      </w:rPr>
    </w:lvl>
    <w:lvl w:ilvl="8">
      <w:start w:val="1"/>
      <w:numFmt w:val="none"/>
      <w:lvlText w:val="%1.%2.%3.%4.%5.%6.%7.%8.%9"/>
      <w:lvlJc w:val="left"/>
      <w:pPr>
        <w:ind w:left="3102" w:hanging="1700"/>
      </w:pPr>
      <w:rPr>
        <w:rFonts w:hint="eastAsia"/>
      </w:rPr>
    </w:lvl>
  </w:abstractNum>
  <w:abstractNum w:abstractNumId="7">
    <w:nsid w:val="20ED6623"/>
    <w:multiLevelType w:val="hybridMultilevel"/>
    <w:tmpl w:val="7AAA5626"/>
    <w:lvl w:ilvl="0" w:tplc="4888F13E">
      <w:start w:val="2014"/>
      <w:numFmt w:val="bullet"/>
      <w:lvlText w:val="※"/>
      <w:lvlJc w:val="left"/>
      <w:pPr>
        <w:ind w:left="502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8">
    <w:nsid w:val="261F2403"/>
    <w:multiLevelType w:val="multilevel"/>
    <w:tmpl w:val="4606CEC8"/>
    <w:numStyleLink w:val="a0"/>
  </w:abstractNum>
  <w:abstractNum w:abstractNumId="9">
    <w:nsid w:val="29A73435"/>
    <w:multiLevelType w:val="multilevel"/>
    <w:tmpl w:val="4606CEC8"/>
    <w:numStyleLink w:val="a0"/>
  </w:abstractNum>
  <w:abstractNum w:abstractNumId="10">
    <w:nsid w:val="2C0B4E79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11">
    <w:nsid w:val="32094698"/>
    <w:multiLevelType w:val="multilevel"/>
    <w:tmpl w:val="4606CEC8"/>
    <w:numStyleLink w:val="a0"/>
  </w:abstractNum>
  <w:abstractNum w:abstractNumId="12">
    <w:nsid w:val="3C752648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13">
    <w:nsid w:val="44FC3ADB"/>
    <w:multiLevelType w:val="multilevel"/>
    <w:tmpl w:val="4606CEC8"/>
    <w:numStyleLink w:val="a0"/>
  </w:abstractNum>
  <w:abstractNum w:abstractNumId="14">
    <w:nsid w:val="4945235B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15">
    <w:nsid w:val="4F400AA4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16">
    <w:nsid w:val="53AD65E3"/>
    <w:multiLevelType w:val="multilevel"/>
    <w:tmpl w:val="4606CEC8"/>
    <w:numStyleLink w:val="a0"/>
  </w:abstractNum>
  <w:abstractNum w:abstractNumId="17">
    <w:nsid w:val="54FD373B"/>
    <w:multiLevelType w:val="multilevel"/>
    <w:tmpl w:val="0409001D"/>
    <w:lvl w:ilvl="0">
      <w:start w:val="1"/>
      <w:numFmt w:val="non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%1.%2"/>
      <w:lvlJc w:val="left"/>
      <w:pPr>
        <w:ind w:left="592" w:hanging="567"/>
      </w:pPr>
      <w:rPr>
        <w:rFonts w:hint="eastAsia"/>
      </w:rPr>
    </w:lvl>
    <w:lvl w:ilvl="2">
      <w:start w:val="1"/>
      <w:numFmt w:val="none"/>
      <w:lvlText w:val="%1.%2.%3"/>
      <w:lvlJc w:val="left"/>
      <w:pPr>
        <w:ind w:left="818" w:hanging="567"/>
      </w:pPr>
      <w:rPr>
        <w:rFonts w:hint="eastAsia"/>
      </w:rPr>
    </w:lvl>
    <w:lvl w:ilvl="3">
      <w:start w:val="1"/>
      <w:numFmt w:val="none"/>
      <w:lvlText w:val="%1.%2.%3.%4"/>
      <w:lvlJc w:val="left"/>
      <w:pPr>
        <w:ind w:left="1184" w:hanging="708"/>
      </w:pPr>
      <w:rPr>
        <w:rFonts w:hint="eastAsia"/>
      </w:rPr>
    </w:lvl>
    <w:lvl w:ilvl="4">
      <w:start w:val="1"/>
      <w:numFmt w:val="none"/>
      <w:lvlText w:val="%1.%2.%3.%4.%5"/>
      <w:lvlJc w:val="left"/>
      <w:pPr>
        <w:ind w:left="1551" w:hanging="850"/>
      </w:pPr>
      <w:rPr>
        <w:rFonts w:hint="eastAsia"/>
      </w:rPr>
    </w:lvl>
    <w:lvl w:ilvl="5">
      <w:start w:val="1"/>
      <w:numFmt w:val="none"/>
      <w:lvlText w:val="%1.%2.%3.%4.%5.%6"/>
      <w:lvlJc w:val="left"/>
      <w:pPr>
        <w:ind w:left="1860" w:hanging="1134"/>
      </w:pPr>
      <w:rPr>
        <w:rFonts w:hint="eastAsia"/>
      </w:rPr>
    </w:lvl>
    <w:lvl w:ilvl="6">
      <w:start w:val="1"/>
      <w:numFmt w:val="none"/>
      <w:lvlText w:val="%1.%2.%3.%4.%5.%6.%7"/>
      <w:lvlJc w:val="left"/>
      <w:pPr>
        <w:ind w:left="2227" w:hanging="1276"/>
      </w:pPr>
      <w:rPr>
        <w:rFonts w:hint="eastAsia"/>
      </w:rPr>
    </w:lvl>
    <w:lvl w:ilvl="7">
      <w:start w:val="1"/>
      <w:numFmt w:val="none"/>
      <w:lvlText w:val="%1.%2.%3.%4.%5.%6.%7.%8"/>
      <w:lvlJc w:val="left"/>
      <w:pPr>
        <w:ind w:left="2594" w:hanging="1418"/>
      </w:pPr>
      <w:rPr>
        <w:rFonts w:hint="eastAsia"/>
      </w:rPr>
    </w:lvl>
    <w:lvl w:ilvl="8">
      <w:start w:val="1"/>
      <w:numFmt w:val="none"/>
      <w:lvlText w:val="%1.%2.%3.%4.%5.%6.%7.%8.%9"/>
      <w:lvlJc w:val="left"/>
      <w:pPr>
        <w:ind w:left="3102" w:hanging="1700"/>
      </w:pPr>
      <w:rPr>
        <w:rFonts w:hint="eastAsia"/>
      </w:rPr>
    </w:lvl>
  </w:abstractNum>
  <w:abstractNum w:abstractNumId="18">
    <w:nsid w:val="5AAC3995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19">
    <w:nsid w:val="5D402E0F"/>
    <w:multiLevelType w:val="hybridMultilevel"/>
    <w:tmpl w:val="5E2C2BA8"/>
    <w:lvl w:ilvl="0" w:tplc="3AF0844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FAF7CBF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21">
    <w:nsid w:val="64846C64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22">
    <w:nsid w:val="68E61360"/>
    <w:multiLevelType w:val="multilevel"/>
    <w:tmpl w:val="4606CEC8"/>
    <w:numStyleLink w:val="a0"/>
  </w:abstractNum>
  <w:abstractNum w:abstractNumId="23">
    <w:nsid w:val="6DC14493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24">
    <w:nsid w:val="79F63474"/>
    <w:multiLevelType w:val="multilevel"/>
    <w:tmpl w:val="4606CEC8"/>
    <w:numStyleLink w:val="a0"/>
  </w:abstractNum>
  <w:abstractNum w:abstractNumId="25">
    <w:nsid w:val="7A711742"/>
    <w:multiLevelType w:val="multilevel"/>
    <w:tmpl w:val="4606CEC8"/>
    <w:lvl w:ilvl="0">
      <w:start w:val="1"/>
      <w:numFmt w:val="decimal"/>
      <w:suff w:val="space"/>
      <w:lvlText w:val="%1)"/>
      <w:lvlJc w:val="left"/>
      <w:pPr>
        <w:ind w:left="340" w:hanging="140"/>
      </w:pPr>
      <w:rPr>
        <w:rFonts w:hint="default"/>
      </w:rPr>
    </w:lvl>
    <w:lvl w:ilvl="1">
      <w:start w:val="1"/>
      <w:numFmt w:val="decimal"/>
      <w:suff w:val="space"/>
      <w:lvlText w:val="(%2)"/>
      <w:lvlJc w:val="left"/>
      <w:pPr>
        <w:ind w:left="544" w:hanging="144"/>
      </w:pPr>
      <w:rPr>
        <w:rFonts w:hint="eastAsia"/>
      </w:rPr>
    </w:lvl>
    <w:lvl w:ilvl="2">
      <w:start w:val="1"/>
      <w:numFmt w:val="decimalEnclosedCircle"/>
      <w:suff w:val="space"/>
      <w:lvlText w:val="%3"/>
      <w:lvlJc w:val="left"/>
      <w:pPr>
        <w:ind w:left="743" w:hanging="143"/>
      </w:pPr>
      <w:rPr>
        <w:rFonts w:hint="eastAsia"/>
      </w:rPr>
    </w:lvl>
    <w:lvl w:ilvl="3">
      <w:start w:val="1"/>
      <w:numFmt w:val="decimal"/>
      <w:suff w:val="space"/>
      <w:lvlText w:val="%4&gt;"/>
      <w:lvlJc w:val="left"/>
      <w:pPr>
        <w:ind w:left="941" w:hanging="141"/>
      </w:pPr>
      <w:rPr>
        <w:rFonts w:hint="eastAsia"/>
      </w:rPr>
    </w:lvl>
    <w:lvl w:ilvl="4">
      <w:start w:val="1"/>
      <w:numFmt w:val="decimal"/>
      <w:suff w:val="space"/>
      <w:lvlText w:val="&lt;%5&gt;"/>
      <w:lvlJc w:val="left"/>
      <w:pPr>
        <w:ind w:left="1140" w:hanging="140"/>
      </w:pPr>
      <w:rPr>
        <w:rFonts w:hint="eastAsia"/>
      </w:rPr>
    </w:lvl>
    <w:lvl w:ilvl="5">
      <w:start w:val="1"/>
      <w:numFmt w:val="decimal"/>
      <w:suff w:val="space"/>
      <w:lvlText w:val="%6]"/>
      <w:lvlJc w:val="left"/>
      <w:pPr>
        <w:ind w:left="1344" w:hanging="144"/>
      </w:pPr>
      <w:rPr>
        <w:rFonts w:hint="eastAsia"/>
      </w:rPr>
    </w:lvl>
    <w:lvl w:ilvl="6">
      <w:start w:val="1"/>
      <w:numFmt w:val="decimal"/>
      <w:suff w:val="space"/>
      <w:lvlText w:val="[%7]"/>
      <w:lvlJc w:val="left"/>
      <w:pPr>
        <w:ind w:left="1542" w:hanging="142"/>
      </w:pPr>
      <w:rPr>
        <w:rFonts w:hint="eastAsia"/>
      </w:rPr>
    </w:lvl>
    <w:lvl w:ilvl="7">
      <w:start w:val="1"/>
      <w:numFmt w:val="decimal"/>
      <w:suff w:val="space"/>
      <w:lvlText w:val="%8}"/>
      <w:lvlJc w:val="left"/>
      <w:pPr>
        <w:ind w:left="1741" w:hanging="141"/>
      </w:pPr>
      <w:rPr>
        <w:rFonts w:hint="eastAsia"/>
      </w:rPr>
    </w:lvl>
    <w:lvl w:ilvl="8">
      <w:start w:val="1"/>
      <w:numFmt w:val="decimal"/>
      <w:suff w:val="space"/>
      <w:lvlText w:val="{%9}"/>
      <w:lvlJc w:val="left"/>
      <w:pPr>
        <w:ind w:left="1939" w:hanging="139"/>
      </w:pPr>
      <w:rPr>
        <w:rFonts w:hint="eastAsia"/>
      </w:rPr>
    </w:lvl>
  </w:abstractNum>
  <w:abstractNum w:abstractNumId="26">
    <w:nsid w:val="7D65515F"/>
    <w:multiLevelType w:val="multilevel"/>
    <w:tmpl w:val="4606CEC8"/>
    <w:numStyleLink w:val="a0"/>
  </w:abstractNum>
  <w:num w:numId="1">
    <w:abstractNumId w:val="1"/>
  </w:num>
  <w:num w:numId="2">
    <w:abstractNumId w:val="0"/>
  </w:num>
  <w:num w:numId="3">
    <w:abstractNumId w:val="5"/>
  </w:num>
  <w:num w:numId="4">
    <w:abstractNumId w:val="9"/>
  </w:num>
  <w:num w:numId="5">
    <w:abstractNumId w:val="22"/>
  </w:num>
  <w:num w:numId="6">
    <w:abstractNumId w:val="6"/>
  </w:num>
  <w:num w:numId="7">
    <w:abstractNumId w:val="17"/>
  </w:num>
  <w:num w:numId="8">
    <w:abstractNumId w:val="3"/>
  </w:num>
  <w:num w:numId="9">
    <w:abstractNumId w:val="16"/>
  </w:num>
  <w:num w:numId="10">
    <w:abstractNumId w:val="11"/>
  </w:num>
  <w:num w:numId="11">
    <w:abstractNumId w:val="24"/>
  </w:num>
  <w:num w:numId="12">
    <w:abstractNumId w:val="8"/>
  </w:num>
  <w:num w:numId="13">
    <w:abstractNumId w:val="10"/>
  </w:num>
  <w:num w:numId="14">
    <w:abstractNumId w:val="26"/>
  </w:num>
  <w:num w:numId="15">
    <w:abstractNumId w:val="21"/>
  </w:num>
  <w:num w:numId="16">
    <w:abstractNumId w:val="2"/>
  </w:num>
  <w:num w:numId="17">
    <w:abstractNumId w:val="7"/>
  </w:num>
  <w:num w:numId="18">
    <w:abstractNumId w:val="15"/>
  </w:num>
  <w:num w:numId="19">
    <w:abstractNumId w:val="12"/>
  </w:num>
  <w:num w:numId="20">
    <w:abstractNumId w:val="4"/>
  </w:num>
  <w:num w:numId="21">
    <w:abstractNumId w:val="23"/>
  </w:num>
  <w:num w:numId="22">
    <w:abstractNumId w:val="25"/>
  </w:num>
  <w:num w:numId="23">
    <w:abstractNumId w:val="14"/>
  </w:num>
  <w:num w:numId="24">
    <w:abstractNumId w:val="20"/>
  </w:num>
  <w:num w:numId="25">
    <w:abstractNumId w:val="18"/>
  </w:num>
  <w:num w:numId="26">
    <w:abstractNumId w:val="13"/>
  </w:num>
  <w:num w:numId="27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7C6"/>
    <w:rsid w:val="00011ABC"/>
    <w:rsid w:val="00011ACD"/>
    <w:rsid w:val="00021746"/>
    <w:rsid w:val="00023934"/>
    <w:rsid w:val="00025EFF"/>
    <w:rsid w:val="0002674E"/>
    <w:rsid w:val="00034088"/>
    <w:rsid w:val="00034B6A"/>
    <w:rsid w:val="0003573E"/>
    <w:rsid w:val="000379B8"/>
    <w:rsid w:val="000463DD"/>
    <w:rsid w:val="0005373D"/>
    <w:rsid w:val="00056AC0"/>
    <w:rsid w:val="0005789C"/>
    <w:rsid w:val="000612F9"/>
    <w:rsid w:val="00067C76"/>
    <w:rsid w:val="00083555"/>
    <w:rsid w:val="000871B9"/>
    <w:rsid w:val="0009420C"/>
    <w:rsid w:val="000950EB"/>
    <w:rsid w:val="000A09B4"/>
    <w:rsid w:val="000A2D73"/>
    <w:rsid w:val="000B0AA4"/>
    <w:rsid w:val="000B1E7A"/>
    <w:rsid w:val="000B4C7F"/>
    <w:rsid w:val="000B55A8"/>
    <w:rsid w:val="000B62B7"/>
    <w:rsid w:val="000C4CC9"/>
    <w:rsid w:val="000D3FEA"/>
    <w:rsid w:val="000D43EB"/>
    <w:rsid w:val="000D5AED"/>
    <w:rsid w:val="000D6D26"/>
    <w:rsid w:val="000E37FB"/>
    <w:rsid w:val="000E5B5E"/>
    <w:rsid w:val="000E76DB"/>
    <w:rsid w:val="000F0F97"/>
    <w:rsid w:val="000F476C"/>
    <w:rsid w:val="001066A9"/>
    <w:rsid w:val="0011126D"/>
    <w:rsid w:val="001133E5"/>
    <w:rsid w:val="00113462"/>
    <w:rsid w:val="00113B8D"/>
    <w:rsid w:val="00122C7B"/>
    <w:rsid w:val="0012476E"/>
    <w:rsid w:val="00124B7C"/>
    <w:rsid w:val="00124B8D"/>
    <w:rsid w:val="00131986"/>
    <w:rsid w:val="001328B5"/>
    <w:rsid w:val="001345F8"/>
    <w:rsid w:val="00136301"/>
    <w:rsid w:val="00145BDF"/>
    <w:rsid w:val="0015220D"/>
    <w:rsid w:val="00162049"/>
    <w:rsid w:val="00162FBB"/>
    <w:rsid w:val="00167614"/>
    <w:rsid w:val="001702A8"/>
    <w:rsid w:val="00170EB8"/>
    <w:rsid w:val="00180CB7"/>
    <w:rsid w:val="0018414E"/>
    <w:rsid w:val="00185059"/>
    <w:rsid w:val="00187E3A"/>
    <w:rsid w:val="00191F83"/>
    <w:rsid w:val="00194F31"/>
    <w:rsid w:val="001974D5"/>
    <w:rsid w:val="001A1118"/>
    <w:rsid w:val="001A6C7B"/>
    <w:rsid w:val="001A6DF3"/>
    <w:rsid w:val="001B0103"/>
    <w:rsid w:val="001B2FD1"/>
    <w:rsid w:val="001B3791"/>
    <w:rsid w:val="001B59F9"/>
    <w:rsid w:val="001C1AFA"/>
    <w:rsid w:val="001C479C"/>
    <w:rsid w:val="001D0824"/>
    <w:rsid w:val="001D6A65"/>
    <w:rsid w:val="001E54D7"/>
    <w:rsid w:val="001E6A7D"/>
    <w:rsid w:val="001F292E"/>
    <w:rsid w:val="001F7B15"/>
    <w:rsid w:val="00203868"/>
    <w:rsid w:val="00204800"/>
    <w:rsid w:val="00206ECD"/>
    <w:rsid w:val="002101CD"/>
    <w:rsid w:val="00212157"/>
    <w:rsid w:val="00217C27"/>
    <w:rsid w:val="00227C9D"/>
    <w:rsid w:val="00227E4E"/>
    <w:rsid w:val="00232378"/>
    <w:rsid w:val="002347F8"/>
    <w:rsid w:val="002447FA"/>
    <w:rsid w:val="0024629D"/>
    <w:rsid w:val="002464C6"/>
    <w:rsid w:val="002501E9"/>
    <w:rsid w:val="00251B77"/>
    <w:rsid w:val="002646B1"/>
    <w:rsid w:val="002648A4"/>
    <w:rsid w:val="00271F45"/>
    <w:rsid w:val="00276537"/>
    <w:rsid w:val="00276778"/>
    <w:rsid w:val="00276D85"/>
    <w:rsid w:val="00284AD7"/>
    <w:rsid w:val="002878F4"/>
    <w:rsid w:val="002909CB"/>
    <w:rsid w:val="00290B5F"/>
    <w:rsid w:val="002A349F"/>
    <w:rsid w:val="002B0A5F"/>
    <w:rsid w:val="002B1097"/>
    <w:rsid w:val="002B1AFE"/>
    <w:rsid w:val="002B451F"/>
    <w:rsid w:val="002B508D"/>
    <w:rsid w:val="002B56B9"/>
    <w:rsid w:val="002B5745"/>
    <w:rsid w:val="002B7054"/>
    <w:rsid w:val="002C115A"/>
    <w:rsid w:val="002D1E1D"/>
    <w:rsid w:val="002D3097"/>
    <w:rsid w:val="002E0A04"/>
    <w:rsid w:val="002E25A7"/>
    <w:rsid w:val="002E4637"/>
    <w:rsid w:val="002F0737"/>
    <w:rsid w:val="002F1A5D"/>
    <w:rsid w:val="002F2D9F"/>
    <w:rsid w:val="002F44A3"/>
    <w:rsid w:val="002F6A95"/>
    <w:rsid w:val="00303382"/>
    <w:rsid w:val="00307469"/>
    <w:rsid w:val="00307AE0"/>
    <w:rsid w:val="00307C6E"/>
    <w:rsid w:val="0031222F"/>
    <w:rsid w:val="00312BE6"/>
    <w:rsid w:val="0031467D"/>
    <w:rsid w:val="00317781"/>
    <w:rsid w:val="003215CA"/>
    <w:rsid w:val="0032219B"/>
    <w:rsid w:val="00326419"/>
    <w:rsid w:val="00336431"/>
    <w:rsid w:val="003408EB"/>
    <w:rsid w:val="00344317"/>
    <w:rsid w:val="003452AD"/>
    <w:rsid w:val="003463D3"/>
    <w:rsid w:val="00350299"/>
    <w:rsid w:val="003564C2"/>
    <w:rsid w:val="003577EB"/>
    <w:rsid w:val="003622F8"/>
    <w:rsid w:val="00362C90"/>
    <w:rsid w:val="00371780"/>
    <w:rsid w:val="003734D7"/>
    <w:rsid w:val="003743FB"/>
    <w:rsid w:val="0037465A"/>
    <w:rsid w:val="003751B4"/>
    <w:rsid w:val="00381B55"/>
    <w:rsid w:val="003838D2"/>
    <w:rsid w:val="0039475E"/>
    <w:rsid w:val="00397FA6"/>
    <w:rsid w:val="003A1DF3"/>
    <w:rsid w:val="003A35E0"/>
    <w:rsid w:val="003A7856"/>
    <w:rsid w:val="003B0EA2"/>
    <w:rsid w:val="003B225E"/>
    <w:rsid w:val="003B596A"/>
    <w:rsid w:val="003C2A65"/>
    <w:rsid w:val="003C4340"/>
    <w:rsid w:val="003C47C6"/>
    <w:rsid w:val="003C542D"/>
    <w:rsid w:val="003C6CD6"/>
    <w:rsid w:val="003D029A"/>
    <w:rsid w:val="003D11C1"/>
    <w:rsid w:val="003D549B"/>
    <w:rsid w:val="003E4CAB"/>
    <w:rsid w:val="003E74C6"/>
    <w:rsid w:val="003F1B79"/>
    <w:rsid w:val="003F35E6"/>
    <w:rsid w:val="003F5FB0"/>
    <w:rsid w:val="00400AE7"/>
    <w:rsid w:val="00402C5B"/>
    <w:rsid w:val="004038E1"/>
    <w:rsid w:val="00407527"/>
    <w:rsid w:val="0041593A"/>
    <w:rsid w:val="00420061"/>
    <w:rsid w:val="00427DB3"/>
    <w:rsid w:val="0043505C"/>
    <w:rsid w:val="0044099C"/>
    <w:rsid w:val="00445BA0"/>
    <w:rsid w:val="00450E00"/>
    <w:rsid w:val="00452801"/>
    <w:rsid w:val="00454F81"/>
    <w:rsid w:val="00464808"/>
    <w:rsid w:val="004668F5"/>
    <w:rsid w:val="004739EF"/>
    <w:rsid w:val="004746F4"/>
    <w:rsid w:val="00475D4A"/>
    <w:rsid w:val="00475F1C"/>
    <w:rsid w:val="004778EF"/>
    <w:rsid w:val="00477D02"/>
    <w:rsid w:val="004B1630"/>
    <w:rsid w:val="004B45EF"/>
    <w:rsid w:val="004B5A48"/>
    <w:rsid w:val="004B5A60"/>
    <w:rsid w:val="004B63BF"/>
    <w:rsid w:val="004C0698"/>
    <w:rsid w:val="004C1D84"/>
    <w:rsid w:val="004C4C97"/>
    <w:rsid w:val="004D01BF"/>
    <w:rsid w:val="004D11CE"/>
    <w:rsid w:val="004D4A40"/>
    <w:rsid w:val="004D4ABD"/>
    <w:rsid w:val="004D7DBF"/>
    <w:rsid w:val="004E1048"/>
    <w:rsid w:val="004F0D94"/>
    <w:rsid w:val="004F128E"/>
    <w:rsid w:val="004F25AB"/>
    <w:rsid w:val="004F38EA"/>
    <w:rsid w:val="0050021C"/>
    <w:rsid w:val="005019B2"/>
    <w:rsid w:val="00503DD2"/>
    <w:rsid w:val="005053DD"/>
    <w:rsid w:val="00505816"/>
    <w:rsid w:val="005062A9"/>
    <w:rsid w:val="00506993"/>
    <w:rsid w:val="0051329A"/>
    <w:rsid w:val="00513C51"/>
    <w:rsid w:val="00522997"/>
    <w:rsid w:val="00532133"/>
    <w:rsid w:val="00532512"/>
    <w:rsid w:val="00537BB5"/>
    <w:rsid w:val="00537DBF"/>
    <w:rsid w:val="005411DB"/>
    <w:rsid w:val="00543AAD"/>
    <w:rsid w:val="0054652F"/>
    <w:rsid w:val="005474AD"/>
    <w:rsid w:val="00552153"/>
    <w:rsid w:val="00552BD9"/>
    <w:rsid w:val="00554CD1"/>
    <w:rsid w:val="005574AD"/>
    <w:rsid w:val="005644A8"/>
    <w:rsid w:val="005661D5"/>
    <w:rsid w:val="00567C30"/>
    <w:rsid w:val="0057128D"/>
    <w:rsid w:val="00580FF0"/>
    <w:rsid w:val="00584080"/>
    <w:rsid w:val="0058495B"/>
    <w:rsid w:val="00587CE5"/>
    <w:rsid w:val="00590C31"/>
    <w:rsid w:val="005921D6"/>
    <w:rsid w:val="005B1E31"/>
    <w:rsid w:val="005B2BF9"/>
    <w:rsid w:val="005B428E"/>
    <w:rsid w:val="005B5526"/>
    <w:rsid w:val="005C5C60"/>
    <w:rsid w:val="005D3016"/>
    <w:rsid w:val="005D707F"/>
    <w:rsid w:val="005E022D"/>
    <w:rsid w:val="005E24AB"/>
    <w:rsid w:val="005E3B61"/>
    <w:rsid w:val="005E5D8F"/>
    <w:rsid w:val="005E7F28"/>
    <w:rsid w:val="005F2669"/>
    <w:rsid w:val="005F6CB0"/>
    <w:rsid w:val="00606A68"/>
    <w:rsid w:val="00615F8B"/>
    <w:rsid w:val="00617C2B"/>
    <w:rsid w:val="00624E09"/>
    <w:rsid w:val="0062597C"/>
    <w:rsid w:val="00627BEF"/>
    <w:rsid w:val="00643003"/>
    <w:rsid w:val="0064686C"/>
    <w:rsid w:val="00653821"/>
    <w:rsid w:val="00655406"/>
    <w:rsid w:val="00656393"/>
    <w:rsid w:val="0067786A"/>
    <w:rsid w:val="00681E51"/>
    <w:rsid w:val="00687020"/>
    <w:rsid w:val="006918E2"/>
    <w:rsid w:val="00694B24"/>
    <w:rsid w:val="00695C18"/>
    <w:rsid w:val="0069625F"/>
    <w:rsid w:val="006A0D49"/>
    <w:rsid w:val="006A0F8D"/>
    <w:rsid w:val="006A4B36"/>
    <w:rsid w:val="006A7507"/>
    <w:rsid w:val="006A7619"/>
    <w:rsid w:val="006B1B99"/>
    <w:rsid w:val="006C00EA"/>
    <w:rsid w:val="006C0728"/>
    <w:rsid w:val="006C1F84"/>
    <w:rsid w:val="006D2F11"/>
    <w:rsid w:val="006D6D05"/>
    <w:rsid w:val="006E3202"/>
    <w:rsid w:val="006E443E"/>
    <w:rsid w:val="006E7762"/>
    <w:rsid w:val="006F0642"/>
    <w:rsid w:val="006F1E8D"/>
    <w:rsid w:val="00702104"/>
    <w:rsid w:val="0071078C"/>
    <w:rsid w:val="00712368"/>
    <w:rsid w:val="00712A02"/>
    <w:rsid w:val="00713A50"/>
    <w:rsid w:val="00714747"/>
    <w:rsid w:val="00714C81"/>
    <w:rsid w:val="00717F12"/>
    <w:rsid w:val="007319A6"/>
    <w:rsid w:val="007411BE"/>
    <w:rsid w:val="00741E4A"/>
    <w:rsid w:val="00744A09"/>
    <w:rsid w:val="0074542B"/>
    <w:rsid w:val="007471C4"/>
    <w:rsid w:val="007501A9"/>
    <w:rsid w:val="00752957"/>
    <w:rsid w:val="00754BDE"/>
    <w:rsid w:val="007624A1"/>
    <w:rsid w:val="007646F7"/>
    <w:rsid w:val="00766078"/>
    <w:rsid w:val="00772FF8"/>
    <w:rsid w:val="00780859"/>
    <w:rsid w:val="0078158B"/>
    <w:rsid w:val="00786903"/>
    <w:rsid w:val="00791ADF"/>
    <w:rsid w:val="00791CC9"/>
    <w:rsid w:val="00793D09"/>
    <w:rsid w:val="00797233"/>
    <w:rsid w:val="007A36BE"/>
    <w:rsid w:val="007A5C19"/>
    <w:rsid w:val="007B01E6"/>
    <w:rsid w:val="007C2CB9"/>
    <w:rsid w:val="007C455E"/>
    <w:rsid w:val="007D5480"/>
    <w:rsid w:val="007D6732"/>
    <w:rsid w:val="007D76EE"/>
    <w:rsid w:val="007E1259"/>
    <w:rsid w:val="007E37F5"/>
    <w:rsid w:val="007E3809"/>
    <w:rsid w:val="007E79B6"/>
    <w:rsid w:val="007F1E09"/>
    <w:rsid w:val="007F68EC"/>
    <w:rsid w:val="0080293C"/>
    <w:rsid w:val="00804121"/>
    <w:rsid w:val="0082157F"/>
    <w:rsid w:val="0083112C"/>
    <w:rsid w:val="008377F0"/>
    <w:rsid w:val="00837F50"/>
    <w:rsid w:val="0084501F"/>
    <w:rsid w:val="00846B92"/>
    <w:rsid w:val="00850F05"/>
    <w:rsid w:val="008538CE"/>
    <w:rsid w:val="00855E03"/>
    <w:rsid w:val="00862013"/>
    <w:rsid w:val="0086418A"/>
    <w:rsid w:val="008720A5"/>
    <w:rsid w:val="00887B15"/>
    <w:rsid w:val="008942B5"/>
    <w:rsid w:val="00894818"/>
    <w:rsid w:val="008949C3"/>
    <w:rsid w:val="00894EA4"/>
    <w:rsid w:val="008A5A6D"/>
    <w:rsid w:val="008A692A"/>
    <w:rsid w:val="008B1618"/>
    <w:rsid w:val="008B1974"/>
    <w:rsid w:val="008B5445"/>
    <w:rsid w:val="008C086A"/>
    <w:rsid w:val="008C29BF"/>
    <w:rsid w:val="008C6E9A"/>
    <w:rsid w:val="008C7CA7"/>
    <w:rsid w:val="008D5683"/>
    <w:rsid w:val="008E0132"/>
    <w:rsid w:val="008E3876"/>
    <w:rsid w:val="008E3F04"/>
    <w:rsid w:val="008F2E60"/>
    <w:rsid w:val="008F2E7A"/>
    <w:rsid w:val="008F3310"/>
    <w:rsid w:val="00901FC7"/>
    <w:rsid w:val="0090365F"/>
    <w:rsid w:val="00906C70"/>
    <w:rsid w:val="00916C5C"/>
    <w:rsid w:val="00922054"/>
    <w:rsid w:val="009233FE"/>
    <w:rsid w:val="00923835"/>
    <w:rsid w:val="0092623A"/>
    <w:rsid w:val="00930B71"/>
    <w:rsid w:val="009342A1"/>
    <w:rsid w:val="00935C1C"/>
    <w:rsid w:val="0094282D"/>
    <w:rsid w:val="00944B21"/>
    <w:rsid w:val="009539F5"/>
    <w:rsid w:val="00962467"/>
    <w:rsid w:val="009664E1"/>
    <w:rsid w:val="00970AF5"/>
    <w:rsid w:val="009743F1"/>
    <w:rsid w:val="00975822"/>
    <w:rsid w:val="00985B22"/>
    <w:rsid w:val="009864FA"/>
    <w:rsid w:val="0099449D"/>
    <w:rsid w:val="009A1A54"/>
    <w:rsid w:val="009A344B"/>
    <w:rsid w:val="009A609A"/>
    <w:rsid w:val="009B3FDA"/>
    <w:rsid w:val="009B565B"/>
    <w:rsid w:val="009B5E2A"/>
    <w:rsid w:val="009C1B8E"/>
    <w:rsid w:val="009C739D"/>
    <w:rsid w:val="009D0031"/>
    <w:rsid w:val="009D4C56"/>
    <w:rsid w:val="009D73E7"/>
    <w:rsid w:val="009E157F"/>
    <w:rsid w:val="009E454E"/>
    <w:rsid w:val="009E5432"/>
    <w:rsid w:val="009F2406"/>
    <w:rsid w:val="009F7C16"/>
    <w:rsid w:val="00A01B33"/>
    <w:rsid w:val="00A03C21"/>
    <w:rsid w:val="00A071A3"/>
    <w:rsid w:val="00A07591"/>
    <w:rsid w:val="00A07703"/>
    <w:rsid w:val="00A24440"/>
    <w:rsid w:val="00A347D8"/>
    <w:rsid w:val="00A35936"/>
    <w:rsid w:val="00A36D1F"/>
    <w:rsid w:val="00A40F9C"/>
    <w:rsid w:val="00A413DA"/>
    <w:rsid w:val="00A42610"/>
    <w:rsid w:val="00A42626"/>
    <w:rsid w:val="00A45622"/>
    <w:rsid w:val="00A50A31"/>
    <w:rsid w:val="00A53BFA"/>
    <w:rsid w:val="00A54EBE"/>
    <w:rsid w:val="00A56397"/>
    <w:rsid w:val="00A57BCB"/>
    <w:rsid w:val="00A608A4"/>
    <w:rsid w:val="00A62F23"/>
    <w:rsid w:val="00A63254"/>
    <w:rsid w:val="00A63972"/>
    <w:rsid w:val="00A729D6"/>
    <w:rsid w:val="00A73831"/>
    <w:rsid w:val="00A81ECA"/>
    <w:rsid w:val="00A84338"/>
    <w:rsid w:val="00A857D4"/>
    <w:rsid w:val="00A90B9B"/>
    <w:rsid w:val="00A9296A"/>
    <w:rsid w:val="00A93333"/>
    <w:rsid w:val="00A96AC0"/>
    <w:rsid w:val="00AA0C77"/>
    <w:rsid w:val="00AA3509"/>
    <w:rsid w:val="00AA7C08"/>
    <w:rsid w:val="00AB0593"/>
    <w:rsid w:val="00AB7DCC"/>
    <w:rsid w:val="00AC01A8"/>
    <w:rsid w:val="00AC623B"/>
    <w:rsid w:val="00AC7718"/>
    <w:rsid w:val="00AC7FE2"/>
    <w:rsid w:val="00AD0DED"/>
    <w:rsid w:val="00AD29E5"/>
    <w:rsid w:val="00AD4008"/>
    <w:rsid w:val="00AE60C8"/>
    <w:rsid w:val="00AF073F"/>
    <w:rsid w:val="00AF38DC"/>
    <w:rsid w:val="00AF5773"/>
    <w:rsid w:val="00AF66F4"/>
    <w:rsid w:val="00B0012B"/>
    <w:rsid w:val="00B01CC4"/>
    <w:rsid w:val="00B0532C"/>
    <w:rsid w:val="00B055AC"/>
    <w:rsid w:val="00B10C6A"/>
    <w:rsid w:val="00B12044"/>
    <w:rsid w:val="00B12F79"/>
    <w:rsid w:val="00B1480A"/>
    <w:rsid w:val="00B17419"/>
    <w:rsid w:val="00B20E89"/>
    <w:rsid w:val="00B22DAB"/>
    <w:rsid w:val="00B24E3B"/>
    <w:rsid w:val="00B27274"/>
    <w:rsid w:val="00B27FDD"/>
    <w:rsid w:val="00B301EC"/>
    <w:rsid w:val="00B30973"/>
    <w:rsid w:val="00B320A8"/>
    <w:rsid w:val="00B41126"/>
    <w:rsid w:val="00B41652"/>
    <w:rsid w:val="00B45444"/>
    <w:rsid w:val="00B45A1C"/>
    <w:rsid w:val="00B50A3F"/>
    <w:rsid w:val="00B52078"/>
    <w:rsid w:val="00B527E0"/>
    <w:rsid w:val="00B55071"/>
    <w:rsid w:val="00B5680E"/>
    <w:rsid w:val="00B61C15"/>
    <w:rsid w:val="00B633A0"/>
    <w:rsid w:val="00B63658"/>
    <w:rsid w:val="00B64A24"/>
    <w:rsid w:val="00B80B4B"/>
    <w:rsid w:val="00B81F22"/>
    <w:rsid w:val="00B82ADE"/>
    <w:rsid w:val="00B8346E"/>
    <w:rsid w:val="00B83F26"/>
    <w:rsid w:val="00B85B13"/>
    <w:rsid w:val="00B918EE"/>
    <w:rsid w:val="00B95677"/>
    <w:rsid w:val="00B96A97"/>
    <w:rsid w:val="00BC231D"/>
    <w:rsid w:val="00BC4776"/>
    <w:rsid w:val="00BC4C75"/>
    <w:rsid w:val="00BC4DA1"/>
    <w:rsid w:val="00BC70BD"/>
    <w:rsid w:val="00BD7468"/>
    <w:rsid w:val="00BE2512"/>
    <w:rsid w:val="00BF0A8D"/>
    <w:rsid w:val="00BF2671"/>
    <w:rsid w:val="00BF3D15"/>
    <w:rsid w:val="00BF4A98"/>
    <w:rsid w:val="00BF4F4A"/>
    <w:rsid w:val="00BF5409"/>
    <w:rsid w:val="00BF6E5B"/>
    <w:rsid w:val="00C04EC2"/>
    <w:rsid w:val="00C05056"/>
    <w:rsid w:val="00C059FF"/>
    <w:rsid w:val="00C07568"/>
    <w:rsid w:val="00C10F74"/>
    <w:rsid w:val="00C11FEE"/>
    <w:rsid w:val="00C12A63"/>
    <w:rsid w:val="00C12CF7"/>
    <w:rsid w:val="00C1667C"/>
    <w:rsid w:val="00C21E53"/>
    <w:rsid w:val="00C234B6"/>
    <w:rsid w:val="00C274A3"/>
    <w:rsid w:val="00C30636"/>
    <w:rsid w:val="00C31A02"/>
    <w:rsid w:val="00C3345B"/>
    <w:rsid w:val="00C335E0"/>
    <w:rsid w:val="00C33D29"/>
    <w:rsid w:val="00C41A9B"/>
    <w:rsid w:val="00C42D96"/>
    <w:rsid w:val="00C43542"/>
    <w:rsid w:val="00C56323"/>
    <w:rsid w:val="00C60BF3"/>
    <w:rsid w:val="00C6137C"/>
    <w:rsid w:val="00C664CF"/>
    <w:rsid w:val="00C74E64"/>
    <w:rsid w:val="00C762B4"/>
    <w:rsid w:val="00C8410A"/>
    <w:rsid w:val="00C90531"/>
    <w:rsid w:val="00C91AD9"/>
    <w:rsid w:val="00C91DB3"/>
    <w:rsid w:val="00C92E65"/>
    <w:rsid w:val="00C96176"/>
    <w:rsid w:val="00C96DEB"/>
    <w:rsid w:val="00CA02ED"/>
    <w:rsid w:val="00CA3231"/>
    <w:rsid w:val="00CA45D2"/>
    <w:rsid w:val="00CA4FD5"/>
    <w:rsid w:val="00CB1BCD"/>
    <w:rsid w:val="00CB5473"/>
    <w:rsid w:val="00CC106A"/>
    <w:rsid w:val="00CC41F5"/>
    <w:rsid w:val="00CC5FFB"/>
    <w:rsid w:val="00CC7ED4"/>
    <w:rsid w:val="00CE6D4E"/>
    <w:rsid w:val="00D1165E"/>
    <w:rsid w:val="00D17AA0"/>
    <w:rsid w:val="00D20594"/>
    <w:rsid w:val="00D2122B"/>
    <w:rsid w:val="00D232EA"/>
    <w:rsid w:val="00D3134D"/>
    <w:rsid w:val="00D41321"/>
    <w:rsid w:val="00D44811"/>
    <w:rsid w:val="00D4687B"/>
    <w:rsid w:val="00D47CEB"/>
    <w:rsid w:val="00D5344A"/>
    <w:rsid w:val="00D56BED"/>
    <w:rsid w:val="00D61519"/>
    <w:rsid w:val="00D61BD6"/>
    <w:rsid w:val="00D62EC3"/>
    <w:rsid w:val="00D63E89"/>
    <w:rsid w:val="00D66849"/>
    <w:rsid w:val="00D73C2D"/>
    <w:rsid w:val="00D7600F"/>
    <w:rsid w:val="00D8142C"/>
    <w:rsid w:val="00D83043"/>
    <w:rsid w:val="00D8341A"/>
    <w:rsid w:val="00D9286E"/>
    <w:rsid w:val="00D931C1"/>
    <w:rsid w:val="00D93FB2"/>
    <w:rsid w:val="00DA14D6"/>
    <w:rsid w:val="00DC4C02"/>
    <w:rsid w:val="00DC5480"/>
    <w:rsid w:val="00DD0DCC"/>
    <w:rsid w:val="00DD5703"/>
    <w:rsid w:val="00DE4151"/>
    <w:rsid w:val="00DE753A"/>
    <w:rsid w:val="00DF6E10"/>
    <w:rsid w:val="00E0093A"/>
    <w:rsid w:val="00E02D76"/>
    <w:rsid w:val="00E061A2"/>
    <w:rsid w:val="00E07ED8"/>
    <w:rsid w:val="00E12719"/>
    <w:rsid w:val="00E149E2"/>
    <w:rsid w:val="00E17015"/>
    <w:rsid w:val="00E1724E"/>
    <w:rsid w:val="00E177DD"/>
    <w:rsid w:val="00E20AC4"/>
    <w:rsid w:val="00E21152"/>
    <w:rsid w:val="00E21577"/>
    <w:rsid w:val="00E26799"/>
    <w:rsid w:val="00E2680E"/>
    <w:rsid w:val="00E32702"/>
    <w:rsid w:val="00E33BD9"/>
    <w:rsid w:val="00E3627D"/>
    <w:rsid w:val="00E37EDD"/>
    <w:rsid w:val="00E4417D"/>
    <w:rsid w:val="00E54681"/>
    <w:rsid w:val="00E66358"/>
    <w:rsid w:val="00E66B22"/>
    <w:rsid w:val="00E7037B"/>
    <w:rsid w:val="00E73A9E"/>
    <w:rsid w:val="00E83F2D"/>
    <w:rsid w:val="00E86F73"/>
    <w:rsid w:val="00E91A2E"/>
    <w:rsid w:val="00E9353F"/>
    <w:rsid w:val="00E97201"/>
    <w:rsid w:val="00E97E85"/>
    <w:rsid w:val="00EA27B4"/>
    <w:rsid w:val="00EA281D"/>
    <w:rsid w:val="00EA4C21"/>
    <w:rsid w:val="00EA4D1D"/>
    <w:rsid w:val="00EB49A3"/>
    <w:rsid w:val="00EC0604"/>
    <w:rsid w:val="00EC1C5E"/>
    <w:rsid w:val="00EC6E61"/>
    <w:rsid w:val="00EC71FB"/>
    <w:rsid w:val="00EE1033"/>
    <w:rsid w:val="00EE120F"/>
    <w:rsid w:val="00EE272A"/>
    <w:rsid w:val="00EE6EBE"/>
    <w:rsid w:val="00EF3382"/>
    <w:rsid w:val="00EF3D1B"/>
    <w:rsid w:val="00EF3F32"/>
    <w:rsid w:val="00EF635B"/>
    <w:rsid w:val="00F00745"/>
    <w:rsid w:val="00F00F6A"/>
    <w:rsid w:val="00F03A9B"/>
    <w:rsid w:val="00F062D9"/>
    <w:rsid w:val="00F077B9"/>
    <w:rsid w:val="00F1249E"/>
    <w:rsid w:val="00F170C1"/>
    <w:rsid w:val="00F201A4"/>
    <w:rsid w:val="00F20643"/>
    <w:rsid w:val="00F21590"/>
    <w:rsid w:val="00F22F54"/>
    <w:rsid w:val="00F2383F"/>
    <w:rsid w:val="00F26559"/>
    <w:rsid w:val="00F27908"/>
    <w:rsid w:val="00F33F0C"/>
    <w:rsid w:val="00F3533E"/>
    <w:rsid w:val="00F42FA5"/>
    <w:rsid w:val="00F55D6F"/>
    <w:rsid w:val="00F577EC"/>
    <w:rsid w:val="00F604FA"/>
    <w:rsid w:val="00F615A3"/>
    <w:rsid w:val="00F61CA1"/>
    <w:rsid w:val="00F6752C"/>
    <w:rsid w:val="00F8054E"/>
    <w:rsid w:val="00F8137C"/>
    <w:rsid w:val="00F85F56"/>
    <w:rsid w:val="00F86952"/>
    <w:rsid w:val="00F910DB"/>
    <w:rsid w:val="00F95598"/>
    <w:rsid w:val="00F974AD"/>
    <w:rsid w:val="00F97EC8"/>
    <w:rsid w:val="00FA015F"/>
    <w:rsid w:val="00FA33F9"/>
    <w:rsid w:val="00FA36D5"/>
    <w:rsid w:val="00FA4B02"/>
    <w:rsid w:val="00FA4C8D"/>
    <w:rsid w:val="00FA52FA"/>
    <w:rsid w:val="00FA6C34"/>
    <w:rsid w:val="00FB1E96"/>
    <w:rsid w:val="00FB6240"/>
    <w:rsid w:val="00FB7D2D"/>
    <w:rsid w:val="00FC0844"/>
    <w:rsid w:val="00FC14EF"/>
    <w:rsid w:val="00FC3867"/>
    <w:rsid w:val="00FC7081"/>
    <w:rsid w:val="00FD06BE"/>
    <w:rsid w:val="00FD6341"/>
    <w:rsid w:val="00FE5D44"/>
    <w:rsid w:val="00FE75F1"/>
    <w:rsid w:val="00FF3AA0"/>
    <w:rsid w:val="00FF3EA0"/>
    <w:rsid w:val="00FF4F3F"/>
    <w:rsid w:val="00FF6020"/>
    <w:rsid w:val="00F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8B378DC-D185-4959-BDFA-B996BC537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C2A6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2"/>
    <w:next w:val="a2"/>
    <w:link w:val="1Char"/>
    <w:uiPriority w:val="9"/>
    <w:rsid w:val="004B5A4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2"/>
    <w:next w:val="a2"/>
    <w:link w:val="2Char"/>
    <w:uiPriority w:val="9"/>
    <w:unhideWhenUsed/>
    <w:qFormat/>
    <w:rsid w:val="004B5A4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2"/>
    <w:next w:val="a2"/>
    <w:link w:val="3Char"/>
    <w:uiPriority w:val="9"/>
    <w:unhideWhenUsed/>
    <w:qFormat/>
    <w:rsid w:val="004B5A48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2"/>
    <w:next w:val="a2"/>
    <w:link w:val="4Char"/>
    <w:uiPriority w:val="9"/>
    <w:unhideWhenUsed/>
    <w:qFormat/>
    <w:rsid w:val="004B5A48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Char"/>
    <w:uiPriority w:val="99"/>
    <w:unhideWhenUsed/>
    <w:rsid w:val="000F476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3"/>
    <w:link w:val="a6"/>
    <w:uiPriority w:val="99"/>
    <w:rsid w:val="000F476C"/>
  </w:style>
  <w:style w:type="paragraph" w:styleId="a7">
    <w:name w:val="footer"/>
    <w:basedOn w:val="a2"/>
    <w:link w:val="Char0"/>
    <w:uiPriority w:val="99"/>
    <w:unhideWhenUsed/>
    <w:rsid w:val="000F47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3"/>
    <w:link w:val="a7"/>
    <w:uiPriority w:val="99"/>
    <w:rsid w:val="000F476C"/>
  </w:style>
  <w:style w:type="paragraph" w:styleId="a8">
    <w:name w:val="List Paragraph"/>
    <w:basedOn w:val="a2"/>
    <w:link w:val="Char1"/>
    <w:uiPriority w:val="34"/>
    <w:qFormat/>
    <w:rsid w:val="000F476C"/>
    <w:pPr>
      <w:ind w:leftChars="400" w:left="800"/>
    </w:pPr>
  </w:style>
  <w:style w:type="table" w:styleId="a9">
    <w:name w:val="Table Grid"/>
    <w:basedOn w:val="a4"/>
    <w:uiPriority w:val="59"/>
    <w:rsid w:val="0002674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3"/>
    <w:uiPriority w:val="99"/>
    <w:semiHidden/>
    <w:rsid w:val="009342A1"/>
    <w:rPr>
      <w:color w:val="808080"/>
    </w:rPr>
  </w:style>
  <w:style w:type="paragraph" w:styleId="ab">
    <w:name w:val="Balloon Text"/>
    <w:basedOn w:val="a2"/>
    <w:link w:val="Char2"/>
    <w:uiPriority w:val="99"/>
    <w:semiHidden/>
    <w:unhideWhenUsed/>
    <w:rsid w:val="009342A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3"/>
    <w:link w:val="ab"/>
    <w:uiPriority w:val="99"/>
    <w:semiHidden/>
    <w:rsid w:val="009342A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rmal (Web)"/>
    <w:basedOn w:val="a2"/>
    <w:uiPriority w:val="99"/>
    <w:semiHidden/>
    <w:unhideWhenUsed/>
    <w:rsid w:val="00695C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1">
    <w:name w:val="절 제목"/>
    <w:basedOn w:val="a2"/>
    <w:qFormat/>
    <w:rsid w:val="0009420C"/>
    <w:pPr>
      <w:numPr>
        <w:numId w:val="2"/>
      </w:numPr>
      <w:spacing w:before="240" w:after="120"/>
      <w:ind w:hangingChars="71" w:hanging="71"/>
      <w:outlineLvl w:val="0"/>
    </w:pPr>
    <w:rPr>
      <w:b/>
    </w:rPr>
  </w:style>
  <w:style w:type="paragraph" w:styleId="TOC">
    <w:name w:val="TOC Heading"/>
    <w:basedOn w:val="1"/>
    <w:next w:val="a2"/>
    <w:uiPriority w:val="39"/>
    <w:semiHidden/>
    <w:unhideWhenUsed/>
    <w:qFormat/>
    <w:rsid w:val="001D6A65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0">
    <w:name w:val="toc 2"/>
    <w:basedOn w:val="a2"/>
    <w:next w:val="a2"/>
    <w:autoRedefine/>
    <w:uiPriority w:val="39"/>
    <w:semiHidden/>
    <w:unhideWhenUsed/>
    <w:qFormat/>
    <w:rsid w:val="001D6A65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ad">
    <w:name w:val="No Spacing"/>
    <w:uiPriority w:val="1"/>
    <w:qFormat/>
    <w:rsid w:val="00E97E85"/>
    <w:pPr>
      <w:widowControl w:val="0"/>
      <w:wordWrap w:val="0"/>
      <w:autoSpaceDE w:val="0"/>
      <w:autoSpaceDN w:val="0"/>
      <w:jc w:val="both"/>
    </w:pPr>
  </w:style>
  <w:style w:type="paragraph" w:customStyle="1" w:styleId="ae">
    <w:name w:val="절 내용"/>
    <w:basedOn w:val="ad"/>
    <w:qFormat/>
    <w:rsid w:val="0009420C"/>
    <w:pPr>
      <w:spacing w:before="120" w:after="120"/>
      <w:ind w:firstLineChars="71" w:firstLine="142"/>
    </w:pPr>
  </w:style>
  <w:style w:type="paragraph" w:styleId="10">
    <w:name w:val="toc 1"/>
    <w:basedOn w:val="a2"/>
    <w:next w:val="a2"/>
    <w:autoRedefine/>
    <w:uiPriority w:val="39"/>
    <w:unhideWhenUsed/>
    <w:qFormat/>
    <w:rsid w:val="001D6A65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0">
    <w:name w:val="toc 3"/>
    <w:basedOn w:val="a2"/>
    <w:next w:val="a2"/>
    <w:autoRedefine/>
    <w:uiPriority w:val="39"/>
    <w:semiHidden/>
    <w:unhideWhenUsed/>
    <w:qFormat/>
    <w:rsid w:val="001D6A65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character" w:customStyle="1" w:styleId="1Char">
    <w:name w:val="제목 1 Char"/>
    <w:basedOn w:val="a3"/>
    <w:link w:val="1"/>
    <w:uiPriority w:val="9"/>
    <w:rsid w:val="004B5A48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3"/>
    <w:link w:val="2"/>
    <w:uiPriority w:val="9"/>
    <w:rsid w:val="004B5A48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3"/>
    <w:link w:val="3"/>
    <w:uiPriority w:val="9"/>
    <w:rsid w:val="004B5A48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3"/>
    <w:link w:val="4"/>
    <w:uiPriority w:val="9"/>
    <w:rsid w:val="004B5A48"/>
    <w:rPr>
      <w:b/>
      <w:bCs/>
    </w:rPr>
  </w:style>
  <w:style w:type="paragraph" w:styleId="af">
    <w:name w:val="Title"/>
    <w:basedOn w:val="a2"/>
    <w:next w:val="a2"/>
    <w:link w:val="Char3"/>
    <w:uiPriority w:val="10"/>
    <w:rsid w:val="004B5A4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3"/>
    <w:link w:val="af"/>
    <w:uiPriority w:val="10"/>
    <w:rsid w:val="004B5A4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f0">
    <w:name w:val="Emphasis"/>
    <w:basedOn w:val="a3"/>
    <w:uiPriority w:val="20"/>
    <w:qFormat/>
    <w:rsid w:val="004B5A48"/>
    <w:rPr>
      <w:i/>
      <w:iCs/>
    </w:rPr>
  </w:style>
  <w:style w:type="character" w:styleId="af1">
    <w:name w:val="Subtle Emphasis"/>
    <w:basedOn w:val="a3"/>
    <w:uiPriority w:val="19"/>
    <w:qFormat/>
    <w:rsid w:val="004B5A48"/>
    <w:rPr>
      <w:i/>
      <w:iCs/>
      <w:color w:val="808080" w:themeColor="text1" w:themeTint="7F"/>
    </w:rPr>
  </w:style>
  <w:style w:type="character" w:styleId="af2">
    <w:name w:val="Intense Emphasis"/>
    <w:basedOn w:val="a3"/>
    <w:uiPriority w:val="21"/>
    <w:qFormat/>
    <w:rsid w:val="004B5A48"/>
    <w:rPr>
      <w:b/>
      <w:bCs/>
      <w:i/>
      <w:iCs/>
      <w:color w:val="4F81BD" w:themeColor="accent1"/>
    </w:rPr>
  </w:style>
  <w:style w:type="character" w:styleId="af3">
    <w:name w:val="Book Title"/>
    <w:basedOn w:val="a3"/>
    <w:uiPriority w:val="33"/>
    <w:qFormat/>
    <w:rsid w:val="004B5A48"/>
    <w:rPr>
      <w:b/>
      <w:bCs/>
      <w:smallCaps/>
      <w:spacing w:val="5"/>
    </w:rPr>
  </w:style>
  <w:style w:type="character" w:styleId="af4">
    <w:name w:val="Hyperlink"/>
    <w:basedOn w:val="a3"/>
    <w:uiPriority w:val="99"/>
    <w:unhideWhenUsed/>
    <w:rsid w:val="001D6A65"/>
    <w:rPr>
      <w:color w:val="0000FF" w:themeColor="hyperlink"/>
      <w:u w:val="single"/>
    </w:rPr>
  </w:style>
  <w:style w:type="numbering" w:customStyle="1" w:styleId="a0">
    <w:name w:val="운용 문서 목록"/>
    <w:uiPriority w:val="99"/>
    <w:rsid w:val="00D62EC3"/>
    <w:pPr>
      <w:numPr>
        <w:numId w:val="1"/>
      </w:numPr>
    </w:pPr>
  </w:style>
  <w:style w:type="character" w:customStyle="1" w:styleId="Char1">
    <w:name w:val="목록 단락 Char"/>
    <w:basedOn w:val="a3"/>
    <w:link w:val="a8"/>
    <w:uiPriority w:val="34"/>
    <w:rsid w:val="00B633A0"/>
  </w:style>
  <w:style w:type="numbering" w:customStyle="1" w:styleId="a">
    <w:name w:val="운용 문서 다단계 목록"/>
    <w:uiPriority w:val="99"/>
    <w:rsid w:val="00D62EC3"/>
    <w:pPr>
      <w:numPr>
        <w:numId w:val="3"/>
      </w:numPr>
    </w:pPr>
  </w:style>
  <w:style w:type="paragraph" w:styleId="af5">
    <w:name w:val="caption"/>
    <w:basedOn w:val="a2"/>
    <w:next w:val="a2"/>
    <w:uiPriority w:val="35"/>
    <w:unhideWhenUsed/>
    <w:qFormat/>
    <w:rsid w:val="00655406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49352;%20&#50868;&#50857;%20&#47928;&#49436;%20&#51089;&#49457;\&#50868;&#50857;%20&#47928;&#49436;%20&#49436;&#49885;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2BA10-ABC5-4140-ADF0-F87582A42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운용 문서 서식.dotx</Template>
  <TotalTime>487</TotalTime>
  <Pages>4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장종태</dc:creator>
  <cp:lastModifiedBy>전인규</cp:lastModifiedBy>
  <cp:revision>123</cp:revision>
  <cp:lastPrinted>2012-04-26T02:47:00Z</cp:lastPrinted>
  <dcterms:created xsi:type="dcterms:W3CDTF">2014-02-04T00:16:00Z</dcterms:created>
  <dcterms:modified xsi:type="dcterms:W3CDTF">2014-04-29T00:58:00Z</dcterms:modified>
</cp:coreProperties>
</file>